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9"/>
        <w:gridCol w:w="3801"/>
      </w:tblGrid>
      <w:tr w:rsidR="00AA7471" w14:paraId="5BB220E0" w14:textId="77777777" w:rsidTr="00AA7471">
        <w:tc>
          <w:tcPr>
            <w:tcW w:w="6408" w:type="dxa"/>
          </w:tcPr>
          <w:p w14:paraId="77E7D384" w14:textId="7381C20F" w:rsidR="00AA7471" w:rsidRDefault="0071685E" w:rsidP="00AA7471">
            <w:pPr>
              <w:pStyle w:val="CompanyName"/>
            </w:pPr>
            <w:r>
              <w:t>care to listen</w:t>
            </w:r>
            <w:r w:rsidR="00AF3C0C">
              <w:t xml:space="preserve"> SCHOOL OF COUNSELLING</w:t>
            </w:r>
          </w:p>
          <w:p w14:paraId="47A617A3" w14:textId="49E5B589" w:rsidR="00AA7471" w:rsidRDefault="00873040" w:rsidP="00AA7471">
            <w:pPr>
              <w:pStyle w:val="Titl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062A17" wp14:editId="67D4C7B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270510</wp:posOffset>
                      </wp:positionV>
                      <wp:extent cx="2743200" cy="254000"/>
                      <wp:effectExtent l="0" t="0" r="12700" b="1270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7FB98B" w14:textId="406903BA" w:rsidR="00873040" w:rsidRPr="00873040" w:rsidRDefault="00873040">
                                  <w:pPr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>Course Reference</w:t>
                                  </w:r>
                                  <w:r w:rsidR="00627813">
                                    <w:rPr>
                                      <w:lang w:val="en-GB"/>
                                    </w:rPr>
                                    <w:t xml:space="preserve"> </w:t>
                                  </w:r>
                                  <w:r w:rsidR="00D10E13">
                                    <w:rPr>
                                      <w:lang w:val="en-GB"/>
                                    </w:rPr>
                                    <w:t>TC-L4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062A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1.6pt;margin-top:21.3pt;width:3in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" fillcolor="white [3201]" strokeweight=".5pt">
                      <v:textbox>
                        <w:txbxContent>
                          <w:p w14:paraId="467FB98B" w14:textId="406903BA" w:rsidR="00873040" w:rsidRPr="00873040" w:rsidRDefault="00873040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Course Reference</w:t>
                            </w:r>
                            <w:r w:rsidR="00627813">
                              <w:rPr>
                                <w:lang w:val="en-GB"/>
                              </w:rPr>
                              <w:t xml:space="preserve"> </w:t>
                            </w:r>
                            <w:r w:rsidR="00D10E13">
                              <w:rPr>
                                <w:lang w:val="en-GB"/>
                              </w:rPr>
                              <w:t>TC-L4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7471" w:rsidRPr="00AA7471">
              <w:t>Application</w:t>
            </w:r>
            <w:r w:rsidR="00D54BBD">
              <w:t xml:space="preserve"> Form</w:t>
            </w:r>
          </w:p>
          <w:p w14:paraId="0C722323" w14:textId="77777777" w:rsidR="00BA17BC" w:rsidRPr="00BA17BC" w:rsidRDefault="00BA17BC" w:rsidP="00BA17BC"/>
          <w:p w14:paraId="13AA644B" w14:textId="799797C3" w:rsidR="00BA17BC" w:rsidRPr="00BA17BC" w:rsidRDefault="00BA17BC" w:rsidP="00BA17BC"/>
        </w:tc>
        <w:tc>
          <w:tcPr>
            <w:tcW w:w="3888" w:type="dxa"/>
          </w:tcPr>
          <w:p w14:paraId="0AD6561C" w14:textId="69DBB8D9" w:rsidR="00AA7471" w:rsidRDefault="00AF3C0C" w:rsidP="001564EE">
            <w:pPr>
              <w:pStyle w:val="Logo"/>
            </w:pPr>
            <w:r>
              <w:rPr>
                <w:noProof/>
              </w:rPr>
              <w:drawing>
                <wp:inline distT="0" distB="0" distL="0" distR="0" wp14:anchorId="2D4F4416" wp14:editId="43F8B5AA">
                  <wp:extent cx="545911" cy="609600"/>
                  <wp:effectExtent l="0" t="0" r="635" b="0"/>
                  <wp:docPr id="2" name="Picture 2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TL-logo-3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449" cy="629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A73055" w14:textId="77777777" w:rsidR="007F2DF8" w:rsidRDefault="007F2DF8" w:rsidP="00AA7471"/>
    <w:tbl>
      <w:tblPr>
        <w:tblW w:w="503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21"/>
        <w:gridCol w:w="521"/>
        <w:gridCol w:w="168"/>
        <w:gridCol w:w="633"/>
        <w:gridCol w:w="433"/>
        <w:gridCol w:w="187"/>
        <w:gridCol w:w="570"/>
        <w:gridCol w:w="103"/>
        <w:gridCol w:w="883"/>
        <w:gridCol w:w="245"/>
        <w:gridCol w:w="385"/>
        <w:gridCol w:w="104"/>
        <w:gridCol w:w="485"/>
        <w:gridCol w:w="130"/>
        <w:gridCol w:w="449"/>
        <w:gridCol w:w="259"/>
        <w:gridCol w:w="414"/>
        <w:gridCol w:w="344"/>
        <w:gridCol w:w="387"/>
        <w:gridCol w:w="586"/>
        <w:gridCol w:w="770"/>
        <w:gridCol w:w="1353"/>
      </w:tblGrid>
      <w:tr w:rsidR="00A35524" w:rsidRPr="002A733C" w14:paraId="7C4C0656" w14:textId="77777777" w:rsidTr="00B17511">
        <w:trPr>
          <w:trHeight w:hRule="exact" w:val="288"/>
        </w:trPr>
        <w:tc>
          <w:tcPr>
            <w:tcW w:w="10070" w:type="dxa"/>
            <w:gridSpan w:val="22"/>
            <w:shd w:val="clear" w:color="auto" w:fill="D9D9D9" w:themeFill="background1" w:themeFillShade="D9"/>
            <w:vAlign w:val="center"/>
          </w:tcPr>
          <w:p w14:paraId="3FB0CA41" w14:textId="77777777" w:rsidR="00A35524" w:rsidRPr="00AA7471" w:rsidRDefault="009C220D" w:rsidP="00AA7471">
            <w:pPr>
              <w:pStyle w:val="Heading1"/>
            </w:pPr>
            <w:r w:rsidRPr="00AA7471">
              <w:t>Applicant Information</w:t>
            </w:r>
          </w:p>
        </w:tc>
      </w:tr>
      <w:tr w:rsidR="00252FEB" w:rsidRPr="002A733C" w14:paraId="670E6973" w14:textId="77777777" w:rsidTr="00DE5B46">
        <w:trPr>
          <w:trHeight w:hRule="exact" w:val="403"/>
        </w:trPr>
        <w:tc>
          <w:tcPr>
            <w:tcW w:w="1202" w:type="dxa"/>
            <w:gridSpan w:val="2"/>
            <w:vAlign w:val="center"/>
          </w:tcPr>
          <w:p w14:paraId="0B9C1292" w14:textId="67D3BF26" w:rsidR="00252FEB" w:rsidRPr="002A733C" w:rsidRDefault="00252FEB" w:rsidP="002A733C">
            <w:r>
              <w:t>Full Name</w:t>
            </w:r>
          </w:p>
        </w:tc>
        <w:tc>
          <w:tcPr>
            <w:tcW w:w="8868" w:type="dxa"/>
            <w:gridSpan w:val="20"/>
            <w:vAlign w:val="center"/>
          </w:tcPr>
          <w:p w14:paraId="44D629CD" w14:textId="77777777" w:rsidR="00252FEB" w:rsidRPr="002A733C" w:rsidRDefault="00252FEB" w:rsidP="002A733C"/>
        </w:tc>
      </w:tr>
      <w:tr w:rsidR="00FB2057" w:rsidRPr="002A733C" w14:paraId="5B761AA6" w14:textId="77777777" w:rsidTr="00B17511">
        <w:trPr>
          <w:trHeight w:hRule="exact" w:val="403"/>
        </w:trPr>
        <w:tc>
          <w:tcPr>
            <w:tcW w:w="1202" w:type="dxa"/>
            <w:gridSpan w:val="2"/>
            <w:vAlign w:val="center"/>
          </w:tcPr>
          <w:p w14:paraId="2EF041A9" w14:textId="77777777" w:rsidR="00FB2057" w:rsidRPr="002A733C" w:rsidRDefault="00FB2057" w:rsidP="002A733C">
            <w:r>
              <w:t>Street Address</w:t>
            </w:r>
          </w:p>
        </w:tc>
        <w:tc>
          <w:tcPr>
            <w:tcW w:w="8868" w:type="dxa"/>
            <w:gridSpan w:val="20"/>
            <w:vAlign w:val="center"/>
          </w:tcPr>
          <w:p w14:paraId="5213C4EA" w14:textId="77777777" w:rsidR="00FB2057" w:rsidRPr="002A733C" w:rsidRDefault="00FB2057" w:rsidP="002A733C"/>
        </w:tc>
      </w:tr>
      <w:tr w:rsidR="008D40FF" w:rsidRPr="002A733C" w14:paraId="103D9842" w14:textId="77777777" w:rsidTr="00B17511">
        <w:trPr>
          <w:trHeight w:hRule="exact" w:val="403"/>
        </w:trPr>
        <w:tc>
          <w:tcPr>
            <w:tcW w:w="723" w:type="dxa"/>
            <w:vAlign w:val="center"/>
          </w:tcPr>
          <w:p w14:paraId="5CE943BF" w14:textId="77777777" w:rsidR="004C2FEE" w:rsidRPr="002A733C" w:rsidRDefault="00FB2057" w:rsidP="002A733C">
            <w:r>
              <w:t>Town</w:t>
            </w:r>
          </w:p>
        </w:tc>
        <w:tc>
          <w:tcPr>
            <w:tcW w:w="3504" w:type="dxa"/>
            <w:gridSpan w:val="8"/>
            <w:vAlign w:val="center"/>
          </w:tcPr>
          <w:p w14:paraId="7BD8D05F" w14:textId="77777777" w:rsidR="004C2FEE" w:rsidRPr="002A733C" w:rsidRDefault="004C2FEE" w:rsidP="002A733C"/>
        </w:tc>
        <w:tc>
          <w:tcPr>
            <w:tcW w:w="735" w:type="dxa"/>
            <w:gridSpan w:val="3"/>
            <w:vAlign w:val="center"/>
          </w:tcPr>
          <w:p w14:paraId="47BED27C" w14:textId="77777777" w:rsidR="004C2FEE" w:rsidRPr="002A733C" w:rsidRDefault="00FB2057" w:rsidP="002A733C">
            <w:r>
              <w:t>County</w:t>
            </w:r>
          </w:p>
        </w:tc>
        <w:tc>
          <w:tcPr>
            <w:tcW w:w="2086" w:type="dxa"/>
            <w:gridSpan w:val="6"/>
            <w:vAlign w:val="center"/>
          </w:tcPr>
          <w:p w14:paraId="7E9DB031" w14:textId="77777777" w:rsidR="004C2FEE" w:rsidRPr="002A733C" w:rsidRDefault="004C2FEE" w:rsidP="002A733C"/>
        </w:tc>
        <w:tc>
          <w:tcPr>
            <w:tcW w:w="975" w:type="dxa"/>
            <w:gridSpan w:val="2"/>
            <w:vAlign w:val="center"/>
          </w:tcPr>
          <w:p w14:paraId="027D3D25" w14:textId="77777777" w:rsidR="004C2FEE" w:rsidRPr="002A733C" w:rsidRDefault="00FB2057" w:rsidP="002A733C">
            <w:r>
              <w:t>Postcode</w:t>
            </w:r>
          </w:p>
        </w:tc>
        <w:tc>
          <w:tcPr>
            <w:tcW w:w="2047" w:type="dxa"/>
            <w:gridSpan w:val="2"/>
            <w:vAlign w:val="center"/>
          </w:tcPr>
          <w:p w14:paraId="199F52F1" w14:textId="77777777" w:rsidR="004C2FEE" w:rsidRPr="002A733C" w:rsidRDefault="004C2FEE" w:rsidP="002A733C"/>
        </w:tc>
      </w:tr>
      <w:tr w:rsidR="00C90A29" w:rsidRPr="002A733C" w14:paraId="461FF8F8" w14:textId="77777777" w:rsidTr="00B17511">
        <w:trPr>
          <w:trHeight w:hRule="exact" w:val="403"/>
        </w:trPr>
        <w:tc>
          <w:tcPr>
            <w:tcW w:w="723" w:type="dxa"/>
            <w:vAlign w:val="center"/>
          </w:tcPr>
          <w:p w14:paraId="2606E901" w14:textId="77777777" w:rsidR="00C90A29" w:rsidRPr="002A733C" w:rsidRDefault="00C90A29" w:rsidP="002A733C">
            <w:r>
              <w:t>Phone</w:t>
            </w:r>
          </w:p>
        </w:tc>
        <w:tc>
          <w:tcPr>
            <w:tcW w:w="3504" w:type="dxa"/>
            <w:gridSpan w:val="8"/>
            <w:vAlign w:val="center"/>
          </w:tcPr>
          <w:p w14:paraId="72259AB6" w14:textId="77777777" w:rsidR="00C90A29" w:rsidRPr="002A733C" w:rsidRDefault="00C90A29" w:rsidP="002A733C"/>
        </w:tc>
        <w:tc>
          <w:tcPr>
            <w:tcW w:w="1351" w:type="dxa"/>
            <w:gridSpan w:val="5"/>
            <w:vAlign w:val="center"/>
          </w:tcPr>
          <w:p w14:paraId="27AD1FAB" w14:textId="77777777" w:rsidR="00C90A29" w:rsidRPr="002A733C" w:rsidRDefault="00C90A29" w:rsidP="002A733C">
            <w:r>
              <w:t>E-mail Address</w:t>
            </w:r>
          </w:p>
        </w:tc>
        <w:tc>
          <w:tcPr>
            <w:tcW w:w="4492" w:type="dxa"/>
            <w:gridSpan w:val="8"/>
            <w:vAlign w:val="center"/>
          </w:tcPr>
          <w:p w14:paraId="37A4BE29" w14:textId="77777777" w:rsidR="00C90A29" w:rsidRPr="002A733C" w:rsidRDefault="00C90A29" w:rsidP="002A733C"/>
        </w:tc>
      </w:tr>
      <w:tr w:rsidR="00FB2057" w:rsidRPr="002A733C" w14:paraId="1B8C1FA7" w14:textId="77777777" w:rsidTr="00B17511">
        <w:trPr>
          <w:trHeight w:hRule="exact" w:val="403"/>
        </w:trPr>
        <w:tc>
          <w:tcPr>
            <w:tcW w:w="10070" w:type="dxa"/>
            <w:gridSpan w:val="22"/>
            <w:vAlign w:val="center"/>
          </w:tcPr>
          <w:p w14:paraId="539F2646" w14:textId="77777777" w:rsidR="00FB2057" w:rsidRPr="00CD5B74" w:rsidRDefault="00FB2057" w:rsidP="002A733C">
            <w:pPr>
              <w:rPr>
                <w:b/>
              </w:rPr>
            </w:pPr>
            <w:r w:rsidRPr="00CD5B74">
              <w:rPr>
                <w:b/>
              </w:rPr>
              <w:t>Optional Information:</w:t>
            </w:r>
          </w:p>
        </w:tc>
      </w:tr>
      <w:tr w:rsidR="008D40FF" w:rsidRPr="002A733C" w14:paraId="0DD7DDFD" w14:textId="77777777" w:rsidTr="00B17511">
        <w:trPr>
          <w:trHeight w:hRule="exact" w:val="403"/>
        </w:trPr>
        <w:tc>
          <w:tcPr>
            <w:tcW w:w="1245" w:type="dxa"/>
            <w:gridSpan w:val="2"/>
            <w:vAlign w:val="center"/>
          </w:tcPr>
          <w:p w14:paraId="69A7036F" w14:textId="77777777" w:rsidR="004C2FEE" w:rsidRPr="002A733C" w:rsidRDefault="00FB2057" w:rsidP="002A733C">
            <w:r>
              <w:t>Date of Birth</w:t>
            </w:r>
          </w:p>
        </w:tc>
        <w:tc>
          <w:tcPr>
            <w:tcW w:w="2097" w:type="dxa"/>
            <w:gridSpan w:val="6"/>
            <w:vAlign w:val="center"/>
          </w:tcPr>
          <w:p w14:paraId="473BBB40" w14:textId="77777777" w:rsidR="004C2FEE" w:rsidRPr="002A733C" w:rsidRDefault="004C2FEE" w:rsidP="002A733C"/>
        </w:tc>
        <w:tc>
          <w:tcPr>
            <w:tcW w:w="1516" w:type="dxa"/>
            <w:gridSpan w:val="3"/>
            <w:vAlign w:val="center"/>
          </w:tcPr>
          <w:p w14:paraId="598B5EBD" w14:textId="77777777" w:rsidR="004C2FEE" w:rsidRPr="002A733C" w:rsidRDefault="00FB2057" w:rsidP="002A733C">
            <w:r>
              <w:t>Gender</w:t>
            </w:r>
          </w:p>
        </w:tc>
        <w:tc>
          <w:tcPr>
            <w:tcW w:w="1845" w:type="dxa"/>
            <w:gridSpan w:val="6"/>
            <w:vAlign w:val="center"/>
          </w:tcPr>
          <w:p w14:paraId="52BE665B" w14:textId="77777777" w:rsidR="004C2FEE" w:rsidRPr="002A733C" w:rsidRDefault="004C2FEE" w:rsidP="002A733C"/>
        </w:tc>
        <w:tc>
          <w:tcPr>
            <w:tcW w:w="1300" w:type="dxa"/>
            <w:gridSpan w:val="3"/>
            <w:vAlign w:val="center"/>
          </w:tcPr>
          <w:p w14:paraId="6D6987E6" w14:textId="77777777" w:rsidR="004C2FEE" w:rsidRPr="002A733C" w:rsidRDefault="00FB2057" w:rsidP="002A733C">
            <w:r>
              <w:t>Ethnicity</w:t>
            </w:r>
          </w:p>
        </w:tc>
        <w:tc>
          <w:tcPr>
            <w:tcW w:w="2067" w:type="dxa"/>
            <w:gridSpan w:val="2"/>
            <w:vAlign w:val="center"/>
          </w:tcPr>
          <w:p w14:paraId="048F7067" w14:textId="77777777" w:rsidR="004C2FEE" w:rsidRPr="002A733C" w:rsidRDefault="004C2FEE" w:rsidP="002A733C"/>
        </w:tc>
      </w:tr>
      <w:tr w:rsidR="002E787A" w:rsidRPr="002A733C" w14:paraId="3A261DAE" w14:textId="77777777" w:rsidTr="00B17511">
        <w:trPr>
          <w:trHeight w:hRule="exact" w:val="403"/>
        </w:trPr>
        <w:tc>
          <w:tcPr>
            <w:tcW w:w="3239" w:type="dxa"/>
            <w:gridSpan w:val="7"/>
            <w:vAlign w:val="center"/>
          </w:tcPr>
          <w:p w14:paraId="602182A2" w14:textId="011717BE" w:rsidR="002E787A" w:rsidRDefault="002E787A" w:rsidP="002A733C">
            <w:r>
              <w:t xml:space="preserve">Are you in personal </w:t>
            </w:r>
            <w:r w:rsidR="00655A89">
              <w:t>therapy?</w:t>
            </w:r>
          </w:p>
          <w:p w14:paraId="5F097885" w14:textId="009D69D5" w:rsidR="002E787A" w:rsidRDefault="002E787A" w:rsidP="002A733C">
            <w:r>
              <w:t>(Delete as appropriate)</w:t>
            </w:r>
          </w:p>
        </w:tc>
        <w:tc>
          <w:tcPr>
            <w:tcW w:w="1619" w:type="dxa"/>
            <w:gridSpan w:val="4"/>
            <w:shd w:val="clear" w:color="auto" w:fill="auto"/>
            <w:vAlign w:val="center"/>
          </w:tcPr>
          <w:p w14:paraId="7BFF9EAB" w14:textId="51F390C5" w:rsidR="002E787A" w:rsidRPr="002A733C" w:rsidRDefault="00B40DF0" w:rsidP="002E787A">
            <w:r w:rsidRPr="002A733C">
              <w:t>YES</w:t>
            </w:r>
            <w:r>
              <w:t xml:space="preserve"> /</w:t>
            </w:r>
            <w:r w:rsidR="002E787A">
              <w:t xml:space="preserve"> NO </w:t>
            </w:r>
            <w:r w:rsidR="002E787A" w:rsidRPr="00AA7471">
              <w:t xml:space="preserve"> </w:t>
            </w:r>
          </w:p>
        </w:tc>
        <w:tc>
          <w:tcPr>
            <w:tcW w:w="1170" w:type="dxa"/>
            <w:gridSpan w:val="4"/>
            <w:vAlign w:val="center"/>
          </w:tcPr>
          <w:p w14:paraId="18770068" w14:textId="77777777" w:rsidR="002E787A" w:rsidRDefault="002E787A" w:rsidP="002A733C">
            <w:r>
              <w:t>If so, since when?</w:t>
            </w:r>
          </w:p>
        </w:tc>
        <w:tc>
          <w:tcPr>
            <w:tcW w:w="4042" w:type="dxa"/>
            <w:gridSpan w:val="7"/>
            <w:vAlign w:val="center"/>
          </w:tcPr>
          <w:p w14:paraId="28575A0B" w14:textId="77777777" w:rsidR="002E787A" w:rsidRPr="002A733C" w:rsidRDefault="002E787A" w:rsidP="002A733C"/>
        </w:tc>
      </w:tr>
      <w:tr w:rsidR="002E787A" w:rsidRPr="002A733C" w14:paraId="79719C55" w14:textId="77777777" w:rsidTr="00B17511">
        <w:trPr>
          <w:trHeight w:hRule="exact" w:val="403"/>
        </w:trPr>
        <w:tc>
          <w:tcPr>
            <w:tcW w:w="3239" w:type="dxa"/>
            <w:gridSpan w:val="7"/>
            <w:vAlign w:val="center"/>
          </w:tcPr>
          <w:p w14:paraId="634D7333" w14:textId="3A330F7C" w:rsidR="002E787A" w:rsidRPr="002A733C" w:rsidRDefault="00AF3C0C" w:rsidP="002A733C">
            <w:bookmarkStart w:id="0" w:name="_Hlk69732445"/>
            <w:r>
              <w:t>Do you speak any additional languages?</w:t>
            </w:r>
          </w:p>
        </w:tc>
        <w:tc>
          <w:tcPr>
            <w:tcW w:w="1619" w:type="dxa"/>
            <w:gridSpan w:val="4"/>
            <w:shd w:val="clear" w:color="auto" w:fill="auto"/>
            <w:vAlign w:val="center"/>
          </w:tcPr>
          <w:p w14:paraId="740D1E3C" w14:textId="23E70B7D" w:rsidR="002E787A" w:rsidRPr="002A733C" w:rsidRDefault="002E787A" w:rsidP="002E787A">
            <w:r w:rsidRPr="002A733C">
              <w:t>YES</w:t>
            </w:r>
            <w:r>
              <w:t xml:space="preserve"> / NO</w:t>
            </w:r>
          </w:p>
        </w:tc>
        <w:tc>
          <w:tcPr>
            <w:tcW w:w="1170" w:type="dxa"/>
            <w:gridSpan w:val="4"/>
            <w:vAlign w:val="center"/>
          </w:tcPr>
          <w:p w14:paraId="364DCA26" w14:textId="77777777" w:rsidR="002E787A" w:rsidRPr="002A733C" w:rsidRDefault="002E787A" w:rsidP="00FB2057">
            <w:r>
              <w:t>If yes, please specify</w:t>
            </w:r>
          </w:p>
        </w:tc>
        <w:tc>
          <w:tcPr>
            <w:tcW w:w="4042" w:type="dxa"/>
            <w:gridSpan w:val="7"/>
            <w:vAlign w:val="center"/>
          </w:tcPr>
          <w:p w14:paraId="6150F270" w14:textId="77777777" w:rsidR="002E787A" w:rsidRPr="002A733C" w:rsidRDefault="002E787A" w:rsidP="002A733C"/>
        </w:tc>
      </w:tr>
      <w:tr w:rsidR="00AB3878" w:rsidRPr="002A733C" w14:paraId="735275BB" w14:textId="77777777" w:rsidTr="00B17511">
        <w:trPr>
          <w:trHeight w:hRule="exact" w:val="403"/>
        </w:trPr>
        <w:tc>
          <w:tcPr>
            <w:tcW w:w="3239" w:type="dxa"/>
            <w:gridSpan w:val="7"/>
            <w:vAlign w:val="center"/>
          </w:tcPr>
          <w:p w14:paraId="2715E7DD" w14:textId="48B6FB51" w:rsidR="00AB3878" w:rsidRDefault="00AF3C0C" w:rsidP="002A733C">
            <w:r>
              <w:t xml:space="preserve">Do you </w:t>
            </w:r>
            <w:r w:rsidR="005F3E2B">
              <w:t>have</w:t>
            </w:r>
            <w:r>
              <w:t xml:space="preserve"> any additional support </w:t>
            </w:r>
            <w:r w:rsidR="00A951E0">
              <w:t>needs</w:t>
            </w:r>
            <w:r w:rsidR="008A4903">
              <w:t xml:space="preserve"> (</w:t>
            </w:r>
            <w:r w:rsidR="00DA216A">
              <w:t>e.g.</w:t>
            </w:r>
            <w:r w:rsidR="008A4903">
              <w:t xml:space="preserve"> physical </w:t>
            </w:r>
            <w:r w:rsidR="008A1C4A">
              <w:t>or</w:t>
            </w:r>
            <w:r w:rsidR="008A4903">
              <w:t xml:space="preserve"> learning difficulties</w:t>
            </w:r>
            <w:r w:rsidR="005F3E2B">
              <w:t>)</w:t>
            </w:r>
            <w:r w:rsidR="00655A89">
              <w:t>?</w:t>
            </w:r>
          </w:p>
        </w:tc>
        <w:tc>
          <w:tcPr>
            <w:tcW w:w="1619" w:type="dxa"/>
            <w:gridSpan w:val="4"/>
            <w:shd w:val="clear" w:color="auto" w:fill="auto"/>
            <w:vAlign w:val="center"/>
          </w:tcPr>
          <w:p w14:paraId="0E6CC382" w14:textId="1645C1E6" w:rsidR="00AB3878" w:rsidRPr="002A733C" w:rsidRDefault="00AF3C0C" w:rsidP="002E787A">
            <w:r>
              <w:t>YES</w:t>
            </w:r>
            <w:r w:rsidR="00851F77">
              <w:t xml:space="preserve"> </w:t>
            </w:r>
            <w:r>
              <w:t>/</w:t>
            </w:r>
            <w:r w:rsidR="00851F77">
              <w:t xml:space="preserve"> </w:t>
            </w:r>
            <w:r>
              <w:t>NO</w:t>
            </w:r>
          </w:p>
        </w:tc>
        <w:tc>
          <w:tcPr>
            <w:tcW w:w="1170" w:type="dxa"/>
            <w:gridSpan w:val="4"/>
            <w:vAlign w:val="center"/>
          </w:tcPr>
          <w:p w14:paraId="7D950ADE" w14:textId="0CD8F5C6" w:rsidR="00AB3878" w:rsidRDefault="00AF3C0C" w:rsidP="00FB2057">
            <w:r>
              <w:t>If yes, please specify</w:t>
            </w:r>
          </w:p>
        </w:tc>
        <w:tc>
          <w:tcPr>
            <w:tcW w:w="4042" w:type="dxa"/>
            <w:gridSpan w:val="7"/>
            <w:vAlign w:val="center"/>
          </w:tcPr>
          <w:p w14:paraId="59CEF323" w14:textId="77777777" w:rsidR="00AB3878" w:rsidRPr="002A733C" w:rsidRDefault="00AB3878" w:rsidP="002A733C"/>
        </w:tc>
      </w:tr>
      <w:bookmarkEnd w:id="0"/>
      <w:tr w:rsidR="00103702" w:rsidRPr="002A733C" w14:paraId="43D5B70A" w14:textId="77777777" w:rsidTr="00DE5B46">
        <w:trPr>
          <w:trHeight w:hRule="exact" w:val="796"/>
        </w:trPr>
        <w:tc>
          <w:tcPr>
            <w:tcW w:w="10070" w:type="dxa"/>
            <w:gridSpan w:val="22"/>
            <w:vAlign w:val="center"/>
          </w:tcPr>
          <w:p w14:paraId="7A13EDF3" w14:textId="4D2E26A7" w:rsidR="00103702" w:rsidRDefault="00103702" w:rsidP="00DE5B46">
            <w:r>
              <w:t>How did you hear about the course, please give brief details below?</w:t>
            </w:r>
          </w:p>
          <w:p w14:paraId="699C6E46" w14:textId="77777777" w:rsidR="00103702" w:rsidRDefault="00103702" w:rsidP="00DE5B46"/>
          <w:p w14:paraId="2FC7CFDF" w14:textId="26DD41F5" w:rsidR="00103702" w:rsidRDefault="00103702" w:rsidP="00DE5B46"/>
          <w:p w14:paraId="109A1184" w14:textId="77777777" w:rsidR="00103702" w:rsidRDefault="00103702" w:rsidP="00DE5B46"/>
          <w:p w14:paraId="7F358900" w14:textId="0A62EFE6" w:rsidR="00103702" w:rsidRPr="002A733C" w:rsidRDefault="00103702" w:rsidP="00DE5B46"/>
        </w:tc>
      </w:tr>
      <w:tr w:rsidR="0071685E" w:rsidRPr="002A733C" w14:paraId="2905A773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10" w:type="dxa"/>
            <w:gridSpan w:val="22"/>
            <w:tcBorders>
              <w:bottom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56CA46A9" w14:textId="5FA5EB4F" w:rsidR="0071685E" w:rsidRPr="002A733C" w:rsidRDefault="0071685E" w:rsidP="00DE5B46">
            <w:pPr>
              <w:pStyle w:val="Heading1"/>
            </w:pPr>
            <w:r>
              <w:t>Education (in chronological order)</w:t>
            </w:r>
          </w:p>
        </w:tc>
      </w:tr>
      <w:tr w:rsidR="0071685E" w:rsidRPr="002A733C" w14:paraId="774887CA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8F5A963" w14:textId="4150780B" w:rsidR="0071685E" w:rsidRPr="002A733C" w:rsidRDefault="00B053B4" w:rsidP="00DE5B46">
            <w:r>
              <w:t>School/</w:t>
            </w:r>
            <w:r w:rsidR="0071685E">
              <w:t>College</w:t>
            </w:r>
            <w:r>
              <w:t>/</w:t>
            </w:r>
            <w:r w:rsidR="0071685E">
              <w:t>University</w:t>
            </w:r>
          </w:p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702729" w14:textId="77777777" w:rsidR="0071685E" w:rsidRDefault="0071685E" w:rsidP="00DE5B46">
            <w:r>
              <w:t xml:space="preserve">Length of Course </w:t>
            </w:r>
          </w:p>
          <w:p w14:paraId="609B34D2" w14:textId="77777777" w:rsidR="0071685E" w:rsidRPr="002A733C" w:rsidRDefault="0071685E" w:rsidP="00DE5B46">
            <w:r>
              <w:t>(Full or Part Time)</w:t>
            </w:r>
          </w:p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464FD4" w14:textId="77777777" w:rsidR="0071685E" w:rsidRPr="002A733C" w:rsidRDefault="0071685E" w:rsidP="00DE5B46">
            <w:r>
              <w:t>Subjects Studied</w:t>
            </w:r>
          </w:p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D71554D" w14:textId="77777777" w:rsidR="0071685E" w:rsidRPr="002A733C" w:rsidRDefault="0071685E" w:rsidP="00DE5B46">
            <w:r>
              <w:t>Qualification &amp; Grade</w:t>
            </w:r>
          </w:p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E24A49" w14:textId="77777777" w:rsidR="0071685E" w:rsidRPr="002A733C" w:rsidRDefault="0071685E" w:rsidP="00DE5B46">
            <w:r>
              <w:t>Year</w:t>
            </w:r>
          </w:p>
        </w:tc>
      </w:tr>
      <w:tr w:rsidR="0071685E" w:rsidRPr="002A733C" w14:paraId="27760098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348E5635" w14:textId="77777777" w:rsidR="0071685E" w:rsidRDefault="0071685E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38DF29D" w14:textId="77777777" w:rsidR="0071685E" w:rsidRPr="002A733C" w:rsidRDefault="0071685E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7A15631" w14:textId="77777777" w:rsidR="0071685E" w:rsidRPr="002A733C" w:rsidRDefault="0071685E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3745185" w14:textId="77777777" w:rsidR="0071685E" w:rsidRPr="002A733C" w:rsidRDefault="0071685E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0682C3E" w14:textId="77777777" w:rsidR="0071685E" w:rsidRPr="002A733C" w:rsidRDefault="0071685E" w:rsidP="00DE5B46"/>
        </w:tc>
      </w:tr>
      <w:tr w:rsidR="0071685E" w:rsidRPr="002A733C" w14:paraId="15E6D00B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7501984A" w14:textId="77777777" w:rsidR="0071685E" w:rsidRDefault="0071685E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93C3D40" w14:textId="77777777" w:rsidR="0071685E" w:rsidRPr="002A733C" w:rsidRDefault="0071685E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06AF84" w14:textId="77777777" w:rsidR="0071685E" w:rsidRPr="002A733C" w:rsidRDefault="0071685E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688510A" w14:textId="77777777" w:rsidR="0071685E" w:rsidRPr="002A733C" w:rsidRDefault="0071685E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99D0A9" w14:textId="77777777" w:rsidR="0071685E" w:rsidRPr="002A733C" w:rsidRDefault="0071685E" w:rsidP="00DE5B46"/>
        </w:tc>
      </w:tr>
      <w:tr w:rsidR="0071685E" w:rsidRPr="002A733C" w14:paraId="16A0A9E0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2C7F802" w14:textId="77777777" w:rsidR="0071685E" w:rsidRDefault="0071685E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C823F8A" w14:textId="77777777" w:rsidR="0071685E" w:rsidRPr="002A733C" w:rsidRDefault="0071685E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CC70AB" w14:textId="77777777" w:rsidR="0071685E" w:rsidRPr="002A733C" w:rsidRDefault="0071685E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0B1A4D" w14:textId="77777777" w:rsidR="0071685E" w:rsidRPr="002A733C" w:rsidRDefault="0071685E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DFCCF11" w14:textId="77777777" w:rsidR="0071685E" w:rsidRPr="002A733C" w:rsidRDefault="0071685E" w:rsidP="00DE5B46"/>
        </w:tc>
      </w:tr>
      <w:tr w:rsidR="0071685E" w:rsidRPr="002A733C" w14:paraId="54C3B66A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10" w:type="dxa"/>
            <w:gridSpan w:val="22"/>
            <w:tcBorders>
              <w:bottom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2CA1C307" w14:textId="5D27CFEC" w:rsidR="0071685E" w:rsidRPr="002A733C" w:rsidRDefault="0071685E" w:rsidP="00DE5B46">
            <w:pPr>
              <w:pStyle w:val="Heading1"/>
            </w:pPr>
            <w:r>
              <w:t>professional/vocational training</w:t>
            </w:r>
            <w:r w:rsidR="00E12B32">
              <w:t xml:space="preserve">, </w:t>
            </w:r>
            <w:r w:rsidR="00F266FF">
              <w:t xml:space="preserve">TO INCLUDE </w:t>
            </w:r>
            <w:r w:rsidR="00C60E99">
              <w:t>COUNSELLING TRAINING (</w:t>
            </w:r>
            <w:r w:rsidR="00E12B32">
              <w:t>S</w:t>
            </w:r>
            <w:r>
              <w:t>tarting with most recent)</w:t>
            </w:r>
          </w:p>
        </w:tc>
      </w:tr>
      <w:tr w:rsidR="0071685E" w:rsidRPr="002A733C" w14:paraId="53BE2298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7339D64C" w14:textId="77777777" w:rsidR="0071685E" w:rsidRPr="002A733C" w:rsidRDefault="0071685E" w:rsidP="00DE5B46">
            <w:r>
              <w:t>Place and Method of Study</w:t>
            </w:r>
          </w:p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CDF20FE" w14:textId="77777777" w:rsidR="0071685E" w:rsidRDefault="0071685E" w:rsidP="00DE5B46">
            <w:r>
              <w:t xml:space="preserve">Length of Course </w:t>
            </w:r>
          </w:p>
          <w:p w14:paraId="67015BA8" w14:textId="77777777" w:rsidR="0071685E" w:rsidRPr="002A733C" w:rsidRDefault="0071685E" w:rsidP="00DE5B46">
            <w:r>
              <w:t>(Full or Part Time)</w:t>
            </w:r>
          </w:p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A261C64" w14:textId="77777777" w:rsidR="0071685E" w:rsidRPr="002A733C" w:rsidRDefault="0071685E" w:rsidP="00DE5B46">
            <w:r>
              <w:t>Subjects Studied</w:t>
            </w:r>
          </w:p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1BF26E" w14:textId="77777777" w:rsidR="0071685E" w:rsidRPr="002A733C" w:rsidRDefault="0071685E" w:rsidP="00DE5B46">
            <w:r>
              <w:t>Qualification &amp; Grade</w:t>
            </w:r>
          </w:p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305874" w14:textId="77777777" w:rsidR="0071685E" w:rsidRPr="002A733C" w:rsidRDefault="0071685E" w:rsidP="00DE5B46">
            <w:r>
              <w:t>Year</w:t>
            </w:r>
          </w:p>
        </w:tc>
      </w:tr>
      <w:tr w:rsidR="0071685E" w:rsidRPr="002A733C" w14:paraId="5E3AE7EC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404213DC" w14:textId="77777777" w:rsidR="0071685E" w:rsidRDefault="0071685E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00B550" w14:textId="77777777" w:rsidR="0071685E" w:rsidRPr="002A733C" w:rsidRDefault="0071685E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038A876" w14:textId="77777777" w:rsidR="0071685E" w:rsidRPr="002A733C" w:rsidRDefault="0071685E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8A38E03" w14:textId="77777777" w:rsidR="0071685E" w:rsidRPr="002A733C" w:rsidRDefault="0071685E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8BC616" w14:textId="77777777" w:rsidR="0071685E" w:rsidRPr="002A733C" w:rsidRDefault="0071685E" w:rsidP="00DE5B46"/>
        </w:tc>
      </w:tr>
      <w:tr w:rsidR="0071685E" w:rsidRPr="002A733C" w14:paraId="086B0152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14E02FD7" w14:textId="77777777" w:rsidR="0071685E" w:rsidRDefault="0071685E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97FC2E" w14:textId="77777777" w:rsidR="0071685E" w:rsidRPr="002A733C" w:rsidRDefault="0071685E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CB26FF1" w14:textId="77777777" w:rsidR="0071685E" w:rsidRPr="002A733C" w:rsidRDefault="0071685E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7D3484" w14:textId="77777777" w:rsidR="0071685E" w:rsidRPr="002A733C" w:rsidRDefault="0071685E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5455C3" w14:textId="77777777" w:rsidR="0071685E" w:rsidRPr="002A733C" w:rsidRDefault="0071685E" w:rsidP="00DE5B46"/>
        </w:tc>
      </w:tr>
      <w:tr w:rsidR="00873040" w:rsidRPr="002A733C" w14:paraId="6DE813CD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42A9BAF2" w14:textId="77777777" w:rsidR="00873040" w:rsidRDefault="00873040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759C93" w14:textId="77777777" w:rsidR="00873040" w:rsidRPr="002A733C" w:rsidRDefault="00873040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F0471E5" w14:textId="77777777" w:rsidR="00873040" w:rsidRPr="002A733C" w:rsidRDefault="00873040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8922466" w14:textId="77777777" w:rsidR="00873040" w:rsidRPr="002A733C" w:rsidRDefault="00873040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98B3E75" w14:textId="77777777" w:rsidR="00873040" w:rsidRPr="002A733C" w:rsidRDefault="00873040" w:rsidP="00DE5B46"/>
        </w:tc>
      </w:tr>
      <w:tr w:rsidR="0071685E" w:rsidRPr="002A733C" w14:paraId="29DB48A6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0C1E5459" w14:textId="77777777" w:rsidR="0071685E" w:rsidRDefault="0071685E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2969E99" w14:textId="77777777" w:rsidR="0071685E" w:rsidRPr="002A733C" w:rsidRDefault="0071685E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4EF2E6" w14:textId="77777777" w:rsidR="0071685E" w:rsidRPr="002A733C" w:rsidRDefault="0071685E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AC95EE9" w14:textId="77777777" w:rsidR="0071685E" w:rsidRPr="002A733C" w:rsidRDefault="0071685E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A4AFD10" w14:textId="77777777" w:rsidR="0071685E" w:rsidRPr="002A733C" w:rsidRDefault="0071685E" w:rsidP="00DE5B46"/>
        </w:tc>
      </w:tr>
      <w:tr w:rsidR="000D2539" w:rsidRPr="002A733C" w14:paraId="5D9D879D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30" w:type="dxa"/>
            <w:gridSpan w:val="22"/>
            <w:shd w:val="clear" w:color="auto" w:fill="D9D9D9" w:themeFill="background1" w:themeFillShade="D9"/>
            <w:vAlign w:val="center"/>
          </w:tcPr>
          <w:p w14:paraId="43E259D8" w14:textId="42E557E7" w:rsidR="000D2539" w:rsidRPr="002A733C" w:rsidRDefault="000D2539" w:rsidP="00AA7471">
            <w:pPr>
              <w:pStyle w:val="Heading1"/>
            </w:pPr>
            <w:r>
              <w:t>Employment</w:t>
            </w:r>
            <w:r w:rsidR="00FB2057">
              <w:t xml:space="preserve"> </w:t>
            </w:r>
            <w:r w:rsidR="00AF3C0C">
              <w:t>HISTORY</w:t>
            </w:r>
            <w:r w:rsidR="00614363">
              <w:t xml:space="preserve"> INCLUDING VOLUNTARY ROLES</w:t>
            </w:r>
            <w:r w:rsidR="00AF3C0C">
              <w:t xml:space="preserve"> </w:t>
            </w:r>
            <w:r w:rsidR="00636C48">
              <w:t>and</w:t>
            </w:r>
            <w:r w:rsidR="000A2154">
              <w:t xml:space="preserve"> ANY COUNSELLING EXPERIENCE </w:t>
            </w:r>
            <w:r w:rsidR="00FB2057">
              <w:t>(Starting with most recent)</w:t>
            </w:r>
          </w:p>
        </w:tc>
      </w:tr>
      <w:tr w:rsidR="00FB2057" w:rsidRPr="002A733C" w14:paraId="721BE6CE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7F686B32" w14:textId="77777777" w:rsidR="00FB2057" w:rsidRPr="002A733C" w:rsidRDefault="00FB2057" w:rsidP="0019779B">
            <w:r w:rsidRPr="002A733C">
              <w:t>Company</w:t>
            </w:r>
          </w:p>
        </w:tc>
        <w:tc>
          <w:tcPr>
            <w:tcW w:w="8738" w:type="dxa"/>
            <w:gridSpan w:val="19"/>
            <w:vAlign w:val="center"/>
          </w:tcPr>
          <w:p w14:paraId="63E56335" w14:textId="77777777" w:rsidR="00FB2057" w:rsidRPr="002A733C" w:rsidRDefault="00FB2057" w:rsidP="0019779B"/>
        </w:tc>
      </w:tr>
      <w:tr w:rsidR="00FB2057" w:rsidRPr="002A733C" w14:paraId="32F1A71A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33726506" w14:textId="77777777" w:rsidR="00FB2057" w:rsidRPr="002A733C" w:rsidRDefault="00FB2057" w:rsidP="0019779B">
            <w:r>
              <w:t>Address</w:t>
            </w:r>
          </w:p>
        </w:tc>
        <w:tc>
          <w:tcPr>
            <w:tcW w:w="1255" w:type="dxa"/>
            <w:gridSpan w:val="3"/>
            <w:vAlign w:val="center"/>
          </w:tcPr>
          <w:p w14:paraId="469A5824" w14:textId="77777777" w:rsidR="00FB2057" w:rsidRPr="002A733C" w:rsidRDefault="00FB2057" w:rsidP="0019779B"/>
        </w:tc>
        <w:tc>
          <w:tcPr>
            <w:tcW w:w="7483" w:type="dxa"/>
            <w:gridSpan w:val="16"/>
            <w:vAlign w:val="center"/>
          </w:tcPr>
          <w:p w14:paraId="2A34496D" w14:textId="77777777" w:rsidR="00FB2057" w:rsidRPr="002A733C" w:rsidRDefault="00FB2057" w:rsidP="0019779B"/>
        </w:tc>
      </w:tr>
      <w:tr w:rsidR="00FB2057" w:rsidRPr="002A733C" w14:paraId="216ECE54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7BA45560" w14:textId="77777777" w:rsidR="00FB2057" w:rsidRPr="002A733C" w:rsidRDefault="00FB2057" w:rsidP="0019779B">
            <w:r>
              <w:t>Job Title</w:t>
            </w:r>
          </w:p>
        </w:tc>
        <w:tc>
          <w:tcPr>
            <w:tcW w:w="4035" w:type="dxa"/>
            <w:gridSpan w:val="10"/>
            <w:tcBorders>
              <w:right w:val="single" w:sz="4" w:space="0" w:color="C0C0C0"/>
            </w:tcBorders>
            <w:vAlign w:val="center"/>
          </w:tcPr>
          <w:p w14:paraId="6A6C4845" w14:textId="77777777" w:rsidR="00FB2057" w:rsidRPr="002A733C" w:rsidRDefault="00FB2057" w:rsidP="0019779B"/>
        </w:tc>
        <w:tc>
          <w:tcPr>
            <w:tcW w:w="4703" w:type="dxa"/>
            <w:gridSpan w:val="9"/>
            <w:tcBorders>
              <w:left w:val="single" w:sz="4" w:space="0" w:color="C0C0C0"/>
            </w:tcBorders>
            <w:vAlign w:val="center"/>
          </w:tcPr>
          <w:p w14:paraId="571D7DC5" w14:textId="77777777" w:rsidR="00FB2057" w:rsidRPr="002A733C" w:rsidRDefault="00FB2057" w:rsidP="0019779B">
            <w:r>
              <w:t>Manager:</w:t>
            </w:r>
          </w:p>
        </w:tc>
      </w:tr>
      <w:tr w:rsidR="004C2FEE" w:rsidRPr="002A733C" w14:paraId="1C2D25A7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32EE253D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738" w:type="dxa"/>
            <w:gridSpan w:val="19"/>
            <w:vAlign w:val="center"/>
          </w:tcPr>
          <w:p w14:paraId="75175BE4" w14:textId="77777777" w:rsidR="000D2539" w:rsidRPr="002A733C" w:rsidRDefault="000D2539" w:rsidP="0019779B"/>
        </w:tc>
      </w:tr>
      <w:tr w:rsidR="0019779B" w:rsidRPr="002A733C" w14:paraId="24FB6D22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702" w:type="dxa"/>
            <w:tcBorders>
              <w:bottom w:val="single" w:sz="4" w:space="0" w:color="C0C0C0"/>
            </w:tcBorders>
            <w:vAlign w:val="center"/>
          </w:tcPr>
          <w:p w14:paraId="0B0A39D5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690" w:type="dxa"/>
            <w:gridSpan w:val="2"/>
            <w:tcBorders>
              <w:bottom w:val="single" w:sz="4" w:space="0" w:color="C0C0C0"/>
            </w:tcBorders>
            <w:vAlign w:val="center"/>
          </w:tcPr>
          <w:p w14:paraId="225962C4" w14:textId="77777777" w:rsidR="000D2539" w:rsidRPr="002A733C" w:rsidRDefault="000D2539" w:rsidP="0019779B"/>
        </w:tc>
        <w:tc>
          <w:tcPr>
            <w:tcW w:w="634" w:type="dxa"/>
            <w:tcBorders>
              <w:bottom w:val="single" w:sz="4" w:space="0" w:color="C0C0C0"/>
            </w:tcBorders>
            <w:vAlign w:val="center"/>
          </w:tcPr>
          <w:p w14:paraId="5A2ED07E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1" w:type="dxa"/>
            <w:gridSpan w:val="2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1016310" w14:textId="77777777" w:rsidR="000D2539" w:rsidRPr="002A733C" w:rsidRDefault="000D2539" w:rsidP="0019779B"/>
        </w:tc>
        <w:tc>
          <w:tcPr>
            <w:tcW w:w="1804" w:type="dxa"/>
            <w:gridSpan w:val="4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424F3A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  <w:r w:rsidR="00701054">
              <w:t>:</w:t>
            </w:r>
          </w:p>
        </w:tc>
        <w:tc>
          <w:tcPr>
            <w:tcW w:w="5679" w:type="dxa"/>
            <w:gridSpan w:val="12"/>
            <w:tcBorders>
              <w:left w:val="single" w:sz="4" w:space="0" w:color="C0C0C0"/>
              <w:bottom w:val="single" w:sz="4" w:space="0" w:color="C0C0C0"/>
            </w:tcBorders>
            <w:vAlign w:val="center"/>
          </w:tcPr>
          <w:p w14:paraId="33E64BEC" w14:textId="77777777" w:rsidR="000D2539" w:rsidRPr="002A733C" w:rsidRDefault="000D2539" w:rsidP="0019779B"/>
        </w:tc>
      </w:tr>
      <w:tr w:rsidR="00FB2057" w:rsidRPr="002A733C" w14:paraId="230F40C8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tcBorders>
              <w:top w:val="single" w:sz="4" w:space="0" w:color="auto"/>
            </w:tcBorders>
            <w:vAlign w:val="center"/>
          </w:tcPr>
          <w:p w14:paraId="42E19024" w14:textId="77777777" w:rsidR="00FB2057" w:rsidRPr="002A733C" w:rsidRDefault="00FB2057" w:rsidP="0019779B">
            <w:r w:rsidRPr="002A733C">
              <w:lastRenderedPageBreak/>
              <w:t>Company</w:t>
            </w:r>
          </w:p>
        </w:tc>
        <w:tc>
          <w:tcPr>
            <w:tcW w:w="8738" w:type="dxa"/>
            <w:gridSpan w:val="19"/>
            <w:tcBorders>
              <w:top w:val="single" w:sz="4" w:space="0" w:color="auto"/>
            </w:tcBorders>
            <w:vAlign w:val="center"/>
          </w:tcPr>
          <w:p w14:paraId="6263A073" w14:textId="77777777" w:rsidR="00FB2057" w:rsidRPr="002A733C" w:rsidRDefault="00FB2057" w:rsidP="0019779B"/>
        </w:tc>
      </w:tr>
      <w:tr w:rsidR="00FB2057" w:rsidRPr="002A733C" w14:paraId="6C0165E5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1B350CCE" w14:textId="77777777" w:rsidR="00FB2057" w:rsidRPr="002A733C" w:rsidRDefault="00FB2057" w:rsidP="0019779B">
            <w:r w:rsidRPr="002A733C">
              <w:t>Address</w:t>
            </w:r>
          </w:p>
        </w:tc>
        <w:tc>
          <w:tcPr>
            <w:tcW w:w="8738" w:type="dxa"/>
            <w:gridSpan w:val="19"/>
            <w:vAlign w:val="center"/>
          </w:tcPr>
          <w:p w14:paraId="5D38EDA3" w14:textId="77777777" w:rsidR="00FB2057" w:rsidRPr="002A733C" w:rsidRDefault="00FB2057" w:rsidP="0019779B"/>
        </w:tc>
      </w:tr>
      <w:tr w:rsidR="00FB2057" w:rsidRPr="002A733C" w14:paraId="43D88CAB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0CAF00AC" w14:textId="77777777" w:rsidR="00FB2057" w:rsidRPr="002A733C" w:rsidRDefault="00FB2057" w:rsidP="0019779B">
            <w:r w:rsidRPr="002A733C">
              <w:t>Job Title</w:t>
            </w:r>
          </w:p>
        </w:tc>
        <w:tc>
          <w:tcPr>
            <w:tcW w:w="4035" w:type="dxa"/>
            <w:gridSpan w:val="10"/>
            <w:tcBorders>
              <w:right w:val="single" w:sz="4" w:space="0" w:color="C0C0C0"/>
            </w:tcBorders>
            <w:vAlign w:val="center"/>
          </w:tcPr>
          <w:p w14:paraId="30B99157" w14:textId="77777777" w:rsidR="00FB2057" w:rsidRPr="002A733C" w:rsidRDefault="00FB2057" w:rsidP="0019779B"/>
        </w:tc>
        <w:tc>
          <w:tcPr>
            <w:tcW w:w="840" w:type="dxa"/>
            <w:gridSpan w:val="3"/>
            <w:tcBorders>
              <w:left w:val="single" w:sz="4" w:space="0" w:color="C0C0C0"/>
            </w:tcBorders>
            <w:vAlign w:val="center"/>
          </w:tcPr>
          <w:p w14:paraId="5A097BB0" w14:textId="77777777" w:rsidR="00FB2057" w:rsidRPr="002A733C" w:rsidRDefault="00FB2057" w:rsidP="0019779B">
            <w:r>
              <w:t>Manager</w:t>
            </w:r>
            <w:r w:rsidR="00701054">
              <w:t>:</w:t>
            </w:r>
          </w:p>
        </w:tc>
        <w:tc>
          <w:tcPr>
            <w:tcW w:w="3863" w:type="dxa"/>
            <w:gridSpan w:val="6"/>
            <w:vAlign w:val="center"/>
          </w:tcPr>
          <w:p w14:paraId="38DAFAE9" w14:textId="77777777" w:rsidR="00FB2057" w:rsidRPr="002A733C" w:rsidRDefault="00FB2057" w:rsidP="0019779B"/>
        </w:tc>
      </w:tr>
      <w:tr w:rsidR="004C2FEE" w:rsidRPr="002A733C" w14:paraId="07200177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659955A9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738" w:type="dxa"/>
            <w:gridSpan w:val="19"/>
            <w:vAlign w:val="center"/>
          </w:tcPr>
          <w:p w14:paraId="4678108E" w14:textId="77777777" w:rsidR="000D2539" w:rsidRPr="002A733C" w:rsidRDefault="000D2539" w:rsidP="0019779B"/>
        </w:tc>
      </w:tr>
      <w:tr w:rsidR="0019779B" w:rsidRPr="002A733C" w14:paraId="3F9D1334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702" w:type="dxa"/>
            <w:tcBorders>
              <w:bottom w:val="single" w:sz="4" w:space="0" w:color="C0C0C0"/>
            </w:tcBorders>
            <w:vAlign w:val="center"/>
          </w:tcPr>
          <w:p w14:paraId="71E4D897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690" w:type="dxa"/>
            <w:gridSpan w:val="2"/>
            <w:tcBorders>
              <w:bottom w:val="single" w:sz="4" w:space="0" w:color="C0C0C0"/>
            </w:tcBorders>
            <w:vAlign w:val="center"/>
          </w:tcPr>
          <w:p w14:paraId="7356190E" w14:textId="77777777" w:rsidR="000D2539" w:rsidRPr="002A733C" w:rsidRDefault="000D2539" w:rsidP="0019779B"/>
        </w:tc>
        <w:tc>
          <w:tcPr>
            <w:tcW w:w="634" w:type="dxa"/>
            <w:tcBorders>
              <w:bottom w:val="single" w:sz="4" w:space="0" w:color="C0C0C0"/>
            </w:tcBorders>
            <w:vAlign w:val="center"/>
          </w:tcPr>
          <w:p w14:paraId="490C2632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1" w:type="dxa"/>
            <w:gridSpan w:val="2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72222C98" w14:textId="77777777" w:rsidR="000D2539" w:rsidRPr="002A733C" w:rsidRDefault="000D2539" w:rsidP="0019779B"/>
        </w:tc>
        <w:tc>
          <w:tcPr>
            <w:tcW w:w="1804" w:type="dxa"/>
            <w:gridSpan w:val="4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415BAA8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  <w:r w:rsidR="00701054">
              <w:t>:</w:t>
            </w:r>
          </w:p>
        </w:tc>
        <w:tc>
          <w:tcPr>
            <w:tcW w:w="5679" w:type="dxa"/>
            <w:gridSpan w:val="12"/>
            <w:tcBorders>
              <w:left w:val="single" w:sz="4" w:space="0" w:color="C0C0C0"/>
              <w:bottom w:val="single" w:sz="4" w:space="0" w:color="C0C0C0"/>
            </w:tcBorders>
            <w:vAlign w:val="center"/>
          </w:tcPr>
          <w:p w14:paraId="70A6872F" w14:textId="77777777" w:rsidR="000D2539" w:rsidRPr="002A733C" w:rsidRDefault="000D2539" w:rsidP="0019779B"/>
        </w:tc>
      </w:tr>
      <w:tr w:rsidR="00FB2057" w:rsidRPr="002A733C" w14:paraId="018F3B37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tcBorders>
              <w:top w:val="single" w:sz="4" w:space="0" w:color="auto"/>
            </w:tcBorders>
            <w:vAlign w:val="center"/>
          </w:tcPr>
          <w:p w14:paraId="05A0A4AA" w14:textId="77777777" w:rsidR="00FB2057" w:rsidRPr="002A733C" w:rsidRDefault="00FB2057" w:rsidP="0019779B">
            <w:r w:rsidRPr="002A733C">
              <w:t>Company</w:t>
            </w:r>
          </w:p>
        </w:tc>
        <w:tc>
          <w:tcPr>
            <w:tcW w:w="8738" w:type="dxa"/>
            <w:gridSpan w:val="19"/>
            <w:tcBorders>
              <w:top w:val="single" w:sz="4" w:space="0" w:color="auto"/>
            </w:tcBorders>
            <w:vAlign w:val="center"/>
          </w:tcPr>
          <w:p w14:paraId="7ED9B8B0" w14:textId="77777777" w:rsidR="00FB2057" w:rsidRPr="002A733C" w:rsidRDefault="00FB2057" w:rsidP="0019779B"/>
        </w:tc>
      </w:tr>
      <w:tr w:rsidR="00FB2057" w:rsidRPr="002A733C" w14:paraId="3EBA5828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6EDF6972" w14:textId="77777777" w:rsidR="00FB2057" w:rsidRPr="002A733C" w:rsidRDefault="00FB2057" w:rsidP="0019779B">
            <w:r w:rsidRPr="002A733C">
              <w:t>Address</w:t>
            </w:r>
          </w:p>
        </w:tc>
        <w:tc>
          <w:tcPr>
            <w:tcW w:w="8738" w:type="dxa"/>
            <w:gridSpan w:val="19"/>
            <w:vAlign w:val="center"/>
          </w:tcPr>
          <w:p w14:paraId="0BDD2AA9" w14:textId="77777777" w:rsidR="00FB2057" w:rsidRPr="002A733C" w:rsidRDefault="00FB2057" w:rsidP="0019779B"/>
        </w:tc>
      </w:tr>
      <w:tr w:rsidR="00FB2057" w:rsidRPr="002A733C" w14:paraId="1564805F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0DD4CA4E" w14:textId="77777777" w:rsidR="00FB2057" w:rsidRPr="002A733C" w:rsidRDefault="00FB2057" w:rsidP="0019779B">
            <w:r w:rsidRPr="002A733C">
              <w:t>Job Title</w:t>
            </w:r>
          </w:p>
        </w:tc>
        <w:tc>
          <w:tcPr>
            <w:tcW w:w="4035" w:type="dxa"/>
            <w:gridSpan w:val="10"/>
            <w:tcBorders>
              <w:right w:val="single" w:sz="4" w:space="0" w:color="C0C0C0"/>
            </w:tcBorders>
            <w:vAlign w:val="center"/>
          </w:tcPr>
          <w:p w14:paraId="3761C8A9" w14:textId="77777777" w:rsidR="00FB2057" w:rsidRPr="002A733C" w:rsidRDefault="00FB2057" w:rsidP="0019779B"/>
        </w:tc>
        <w:tc>
          <w:tcPr>
            <w:tcW w:w="4703" w:type="dxa"/>
            <w:gridSpan w:val="9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3D5BC952" w14:textId="77777777" w:rsidR="00FB2057" w:rsidRPr="002A733C" w:rsidRDefault="00FB2057" w:rsidP="00FB2057">
            <w:r>
              <w:t>Manager</w:t>
            </w:r>
            <w:r w:rsidR="00964529">
              <w:t>:</w:t>
            </w:r>
          </w:p>
          <w:p w14:paraId="05472509" w14:textId="77777777" w:rsidR="00FB2057" w:rsidRPr="002A733C" w:rsidRDefault="00FB2057" w:rsidP="0019779B"/>
        </w:tc>
      </w:tr>
      <w:tr w:rsidR="004C2FEE" w:rsidRPr="002A733C" w14:paraId="4F3CDF6D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4B9D7588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738" w:type="dxa"/>
            <w:gridSpan w:val="19"/>
            <w:vAlign w:val="center"/>
          </w:tcPr>
          <w:p w14:paraId="72B2C502" w14:textId="77777777" w:rsidR="000D2539" w:rsidRPr="002A733C" w:rsidRDefault="000D2539" w:rsidP="0019779B"/>
        </w:tc>
      </w:tr>
      <w:tr w:rsidR="0019779B" w:rsidRPr="002A733C" w14:paraId="1CFAC549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702" w:type="dxa"/>
            <w:tcBorders>
              <w:bottom w:val="single" w:sz="4" w:space="0" w:color="C0C0C0"/>
            </w:tcBorders>
            <w:vAlign w:val="center"/>
          </w:tcPr>
          <w:p w14:paraId="6D54429E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690" w:type="dxa"/>
            <w:gridSpan w:val="2"/>
            <w:tcBorders>
              <w:bottom w:val="single" w:sz="4" w:space="0" w:color="C0C0C0"/>
            </w:tcBorders>
            <w:vAlign w:val="center"/>
          </w:tcPr>
          <w:p w14:paraId="548CA86D" w14:textId="77777777" w:rsidR="000D2539" w:rsidRPr="002A733C" w:rsidRDefault="000D2539" w:rsidP="0019779B"/>
        </w:tc>
        <w:tc>
          <w:tcPr>
            <w:tcW w:w="634" w:type="dxa"/>
            <w:tcBorders>
              <w:bottom w:val="single" w:sz="4" w:space="0" w:color="C0C0C0"/>
            </w:tcBorders>
            <w:vAlign w:val="center"/>
          </w:tcPr>
          <w:p w14:paraId="33262F58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1" w:type="dxa"/>
            <w:gridSpan w:val="2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AF32353" w14:textId="77777777" w:rsidR="000D2539" w:rsidRPr="002A733C" w:rsidRDefault="000D2539" w:rsidP="0019779B"/>
        </w:tc>
        <w:tc>
          <w:tcPr>
            <w:tcW w:w="1804" w:type="dxa"/>
            <w:gridSpan w:val="4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C9F179F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  <w:r w:rsidR="00701054">
              <w:t>:</w:t>
            </w:r>
          </w:p>
        </w:tc>
        <w:tc>
          <w:tcPr>
            <w:tcW w:w="5679" w:type="dxa"/>
            <w:gridSpan w:val="12"/>
            <w:tcBorders>
              <w:left w:val="single" w:sz="4" w:space="0" w:color="C0C0C0"/>
              <w:bottom w:val="single" w:sz="4" w:space="0" w:color="C0C0C0"/>
            </w:tcBorders>
            <w:vAlign w:val="center"/>
          </w:tcPr>
          <w:p w14:paraId="3E59FAE4" w14:textId="77777777" w:rsidR="000D2539" w:rsidRPr="002A733C" w:rsidRDefault="000D2539" w:rsidP="0019779B"/>
        </w:tc>
      </w:tr>
      <w:tr w:rsidR="00873040" w:rsidRPr="002A733C" w14:paraId="4A3AD5E8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10" w:type="dxa"/>
            <w:gridSpan w:val="22"/>
            <w:tcBorders>
              <w:bottom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4BB718AF" w14:textId="3A9032B3" w:rsidR="00873040" w:rsidRPr="002A733C" w:rsidRDefault="00873040" w:rsidP="00DE5B46">
            <w:pPr>
              <w:pStyle w:val="Heading1"/>
            </w:pPr>
            <w:r>
              <w:t>REFEREE (SOMEONE WHO CAN VERIFY YOUR SUITABIL</w:t>
            </w:r>
            <w:r w:rsidR="00614363">
              <w:t>I</w:t>
            </w:r>
            <w:r>
              <w:t>TY FOR THIS COURSE)</w:t>
            </w:r>
          </w:p>
        </w:tc>
      </w:tr>
      <w:tr w:rsidR="00873040" w:rsidRPr="002A733C" w14:paraId="31ACA5E4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1D1A2D41" w14:textId="3A289BF9" w:rsidR="00873040" w:rsidRDefault="00873040" w:rsidP="00873040">
            <w:r>
              <w:t>NAME</w:t>
            </w:r>
          </w:p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46DDE0" w14:textId="68E3741B" w:rsidR="00873040" w:rsidRPr="002A733C" w:rsidRDefault="00873040" w:rsidP="00873040">
            <w:r>
              <w:t>CONTACT EMAIL ADDRESS</w:t>
            </w:r>
          </w:p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BA83E4" w14:textId="75C27D0C" w:rsidR="00873040" w:rsidRPr="002A733C" w:rsidRDefault="00873040" w:rsidP="00873040">
            <w:r>
              <w:t>PHONE NUMBER</w:t>
            </w:r>
          </w:p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3626711" w14:textId="2D964AE8" w:rsidR="00873040" w:rsidRPr="002A733C" w:rsidRDefault="00873040" w:rsidP="00873040">
            <w:r>
              <w:t>RELATIONSHIP</w:t>
            </w:r>
          </w:p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18DB95" w14:textId="1F380651" w:rsidR="00873040" w:rsidRPr="002A733C" w:rsidRDefault="00873040" w:rsidP="00873040">
            <w:r>
              <w:t>HOW LONG KNOWN</w:t>
            </w:r>
          </w:p>
        </w:tc>
      </w:tr>
      <w:tr w:rsidR="00873040" w:rsidRPr="002A733C" w14:paraId="52331822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4764EF99" w14:textId="77777777" w:rsidR="00873040" w:rsidRDefault="00873040" w:rsidP="00873040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48A8C6" w14:textId="77777777" w:rsidR="00873040" w:rsidRPr="002A733C" w:rsidRDefault="00873040" w:rsidP="00873040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7F6A2E" w14:textId="77777777" w:rsidR="00873040" w:rsidRPr="002A733C" w:rsidRDefault="00873040" w:rsidP="00873040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F192DAB" w14:textId="77777777" w:rsidR="00873040" w:rsidRPr="002A733C" w:rsidRDefault="00873040" w:rsidP="00873040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3F9D37B" w14:textId="77777777" w:rsidR="00873040" w:rsidRPr="002A733C" w:rsidRDefault="00873040" w:rsidP="00873040"/>
        </w:tc>
      </w:tr>
      <w:tr w:rsidR="00873040" w:rsidRPr="002A733C" w14:paraId="2C5C62F5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0D31B356" w14:textId="77777777" w:rsidR="00873040" w:rsidRDefault="00873040" w:rsidP="00873040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B99BB2" w14:textId="77777777" w:rsidR="00873040" w:rsidRPr="002A733C" w:rsidRDefault="00873040" w:rsidP="00873040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996D102" w14:textId="77777777" w:rsidR="00873040" w:rsidRPr="002A733C" w:rsidRDefault="00873040" w:rsidP="00873040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DD0F4C" w14:textId="77777777" w:rsidR="00873040" w:rsidRPr="002A733C" w:rsidRDefault="00873040" w:rsidP="00873040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0A09AB9" w14:textId="77777777" w:rsidR="00873040" w:rsidRPr="002A733C" w:rsidRDefault="00873040" w:rsidP="00873040"/>
        </w:tc>
      </w:tr>
      <w:tr w:rsidR="00E34202" w:rsidRPr="002A733C" w14:paraId="3682DD63" w14:textId="77777777" w:rsidTr="00DE5B46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10" w:type="dxa"/>
            <w:gridSpan w:val="22"/>
            <w:tcBorders>
              <w:bottom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41A6C93C" w14:textId="61C7BD79" w:rsidR="00E34202" w:rsidRPr="002A733C" w:rsidRDefault="00E34202" w:rsidP="00DE5B46">
            <w:pPr>
              <w:pStyle w:val="Heading1"/>
            </w:pPr>
            <w:r>
              <w:t xml:space="preserve">REFEREE </w:t>
            </w:r>
            <w:r w:rsidR="00F52A13">
              <w:t>(</w:t>
            </w:r>
            <w:r w:rsidR="00655A89">
              <w:t xml:space="preserve">tHIS MUST BE THE </w:t>
            </w:r>
            <w:r w:rsidR="00F52A13">
              <w:t>Course provider for counselling course</w:t>
            </w:r>
            <w:r w:rsidR="001C2558">
              <w:t>/</w:t>
            </w:r>
            <w:r w:rsidR="00F52A13">
              <w:t>s you have undertaken)</w:t>
            </w:r>
          </w:p>
        </w:tc>
      </w:tr>
      <w:tr w:rsidR="00E34202" w:rsidRPr="002A733C" w14:paraId="255D85B6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573E998" w14:textId="10D01A5B" w:rsidR="00E34202" w:rsidRDefault="00655A89" w:rsidP="00DE5B46">
            <w:r>
              <w:t xml:space="preserve">NAME </w:t>
            </w:r>
          </w:p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AD542C2" w14:textId="77777777" w:rsidR="00E34202" w:rsidRPr="002A733C" w:rsidRDefault="00E34202" w:rsidP="00DE5B46">
            <w:r>
              <w:t>CONTACT EMAIL ADDRESS</w:t>
            </w:r>
          </w:p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6F04D0" w14:textId="77777777" w:rsidR="00E34202" w:rsidRPr="002A733C" w:rsidRDefault="00E34202" w:rsidP="00DE5B46">
            <w:r>
              <w:t>PHONE NUMBER</w:t>
            </w:r>
          </w:p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8186E76" w14:textId="451027D2" w:rsidR="00E34202" w:rsidRPr="002A733C" w:rsidRDefault="00655A89" w:rsidP="00DE5B46">
            <w:r>
              <w:t>COURSE START DATE</w:t>
            </w:r>
          </w:p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C5288F9" w14:textId="00C4968C" w:rsidR="00E34202" w:rsidRPr="002A733C" w:rsidRDefault="00655A89" w:rsidP="00DE5B46">
            <w:r>
              <w:t>COURSE END DATE</w:t>
            </w:r>
          </w:p>
        </w:tc>
      </w:tr>
      <w:tr w:rsidR="00E34202" w:rsidRPr="002A733C" w14:paraId="24B1F7DF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0FDF5503" w14:textId="77777777" w:rsidR="00E34202" w:rsidRDefault="00E34202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CD08EB" w14:textId="77777777" w:rsidR="00E34202" w:rsidRPr="002A733C" w:rsidRDefault="00E34202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DBD506" w14:textId="77777777" w:rsidR="00E34202" w:rsidRPr="002A733C" w:rsidRDefault="00E34202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D87FCC0" w14:textId="77777777" w:rsidR="00E34202" w:rsidRPr="002A733C" w:rsidRDefault="00E34202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4F84D14" w14:textId="77777777" w:rsidR="00E34202" w:rsidRPr="002A733C" w:rsidRDefault="00E34202" w:rsidP="00DE5B46"/>
        </w:tc>
      </w:tr>
      <w:tr w:rsidR="00E34202" w:rsidRPr="002A733C" w14:paraId="38C7CABB" w14:textId="77777777" w:rsidTr="00655A89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A7EE64D" w14:textId="77777777" w:rsidR="00E34202" w:rsidRDefault="00E34202" w:rsidP="00DE5B46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155EBF7" w14:textId="77777777" w:rsidR="00E34202" w:rsidRPr="002A733C" w:rsidRDefault="00E34202" w:rsidP="00DE5B46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4A5452" w14:textId="77777777" w:rsidR="00E34202" w:rsidRPr="002A733C" w:rsidRDefault="00E34202" w:rsidP="00DE5B46"/>
        </w:tc>
        <w:tc>
          <w:tcPr>
            <w:tcW w:w="1359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91B5B8" w14:textId="77777777" w:rsidR="00E34202" w:rsidRPr="002A733C" w:rsidRDefault="00E34202" w:rsidP="00DE5B46"/>
        </w:tc>
        <w:tc>
          <w:tcPr>
            <w:tcW w:w="132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EF504D9" w14:textId="77777777" w:rsidR="00E34202" w:rsidRPr="002A733C" w:rsidRDefault="00E34202" w:rsidP="00DE5B46"/>
        </w:tc>
      </w:tr>
    </w:tbl>
    <w:p w14:paraId="7B4E9163" w14:textId="081603F4" w:rsidR="0071685E" w:rsidRDefault="0071685E"/>
    <w:p w14:paraId="27C58C40" w14:textId="60A24778" w:rsidR="00655A89" w:rsidRDefault="00655A89"/>
    <w:p w14:paraId="4C9CA6BA" w14:textId="77777777" w:rsidR="00655A89" w:rsidRDefault="00655A89"/>
    <w:p w14:paraId="54404BBF" w14:textId="77777777" w:rsidR="00E34202" w:rsidRDefault="00E34202"/>
    <w:p w14:paraId="3C9EEAB2" w14:textId="77777777" w:rsidR="00132DA9" w:rsidRDefault="00132DA9">
      <w:pPr>
        <w:rPr>
          <w:b/>
          <w:sz w:val="24"/>
          <w:u w:val="single"/>
        </w:rPr>
      </w:pPr>
    </w:p>
    <w:p w14:paraId="590421BB" w14:textId="77777777" w:rsidR="00132DA9" w:rsidRDefault="00132DA9">
      <w:pPr>
        <w:rPr>
          <w:b/>
          <w:sz w:val="24"/>
          <w:u w:val="single"/>
        </w:rPr>
      </w:pPr>
    </w:p>
    <w:p w14:paraId="1BC0B232" w14:textId="19A300F9" w:rsidR="00132DA9" w:rsidRDefault="00132DA9">
      <w:pPr>
        <w:rPr>
          <w:b/>
          <w:sz w:val="24"/>
          <w:u w:val="single"/>
        </w:rPr>
      </w:pPr>
      <w:r>
        <w:rPr>
          <w:b/>
          <w:sz w:val="24"/>
          <w:u w:val="single"/>
        </w:rPr>
        <w:t>Please tell us a</w:t>
      </w:r>
      <w:r w:rsidR="008640D5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bit about yourself including interests and hobbies in no more than </w:t>
      </w:r>
      <w:r w:rsidR="005A4493">
        <w:rPr>
          <w:b/>
          <w:sz w:val="24"/>
          <w:u w:val="single"/>
        </w:rPr>
        <w:t>250 words</w:t>
      </w:r>
    </w:p>
    <w:p w14:paraId="65F5F95B" w14:textId="77777777" w:rsidR="005A4493" w:rsidRDefault="005A4493">
      <w:pPr>
        <w:rPr>
          <w:b/>
          <w:sz w:val="24"/>
          <w:u w:val="single"/>
        </w:rPr>
      </w:pPr>
    </w:p>
    <w:p w14:paraId="2C24DDA8" w14:textId="763CD880" w:rsidR="00E35022" w:rsidRPr="00E35022" w:rsidRDefault="00E35022">
      <w:pPr>
        <w:rPr>
          <w:bCs/>
          <w:sz w:val="24"/>
        </w:rPr>
      </w:pPr>
    </w:p>
    <w:p w14:paraId="52CC77F7" w14:textId="77777777" w:rsidR="005A4493" w:rsidRDefault="005A4493">
      <w:pPr>
        <w:rPr>
          <w:b/>
          <w:sz w:val="24"/>
          <w:u w:val="single"/>
        </w:rPr>
      </w:pPr>
    </w:p>
    <w:p w14:paraId="2197F48B" w14:textId="77777777" w:rsidR="005A4493" w:rsidRDefault="005A4493">
      <w:pPr>
        <w:rPr>
          <w:b/>
          <w:sz w:val="24"/>
          <w:u w:val="single"/>
        </w:rPr>
      </w:pPr>
    </w:p>
    <w:p w14:paraId="0CBCF70B" w14:textId="77777777" w:rsidR="005A4493" w:rsidRDefault="005A4493">
      <w:pPr>
        <w:rPr>
          <w:b/>
          <w:sz w:val="24"/>
          <w:u w:val="single"/>
        </w:rPr>
      </w:pPr>
    </w:p>
    <w:p w14:paraId="5FC50F47" w14:textId="77777777" w:rsidR="005A4493" w:rsidRDefault="005A4493">
      <w:pPr>
        <w:rPr>
          <w:b/>
          <w:sz w:val="24"/>
          <w:u w:val="single"/>
        </w:rPr>
      </w:pPr>
    </w:p>
    <w:p w14:paraId="50BEE93A" w14:textId="77777777" w:rsidR="005A4493" w:rsidRDefault="005A4493">
      <w:pPr>
        <w:rPr>
          <w:b/>
          <w:sz w:val="24"/>
          <w:u w:val="single"/>
        </w:rPr>
      </w:pPr>
    </w:p>
    <w:p w14:paraId="535D4FD5" w14:textId="77777777" w:rsidR="005A4493" w:rsidRDefault="005A4493">
      <w:pPr>
        <w:rPr>
          <w:b/>
          <w:sz w:val="24"/>
          <w:u w:val="single"/>
        </w:rPr>
      </w:pPr>
    </w:p>
    <w:p w14:paraId="6A93F256" w14:textId="77777777" w:rsidR="005A4493" w:rsidRDefault="005A4493">
      <w:pPr>
        <w:rPr>
          <w:b/>
          <w:sz w:val="24"/>
          <w:u w:val="single"/>
        </w:rPr>
      </w:pPr>
    </w:p>
    <w:p w14:paraId="410A6016" w14:textId="77777777" w:rsidR="005A4493" w:rsidRDefault="005A4493">
      <w:pPr>
        <w:rPr>
          <w:b/>
          <w:sz w:val="24"/>
          <w:u w:val="single"/>
        </w:rPr>
      </w:pPr>
    </w:p>
    <w:p w14:paraId="2F7C4ED4" w14:textId="77777777" w:rsidR="005A4493" w:rsidRDefault="005A4493">
      <w:pPr>
        <w:rPr>
          <w:b/>
          <w:sz w:val="24"/>
          <w:u w:val="single"/>
        </w:rPr>
      </w:pPr>
    </w:p>
    <w:p w14:paraId="57E9DF8B" w14:textId="77777777" w:rsidR="005A4493" w:rsidRDefault="005A4493">
      <w:pPr>
        <w:rPr>
          <w:b/>
          <w:sz w:val="24"/>
          <w:u w:val="single"/>
        </w:rPr>
      </w:pPr>
    </w:p>
    <w:p w14:paraId="087B35C3" w14:textId="77777777" w:rsidR="005A4493" w:rsidRDefault="005A4493">
      <w:pPr>
        <w:rPr>
          <w:b/>
          <w:sz w:val="24"/>
          <w:u w:val="single"/>
        </w:rPr>
      </w:pPr>
    </w:p>
    <w:p w14:paraId="5B985557" w14:textId="77777777" w:rsidR="005A4493" w:rsidRDefault="005A4493">
      <w:pPr>
        <w:rPr>
          <w:b/>
          <w:sz w:val="24"/>
          <w:u w:val="single"/>
        </w:rPr>
      </w:pPr>
    </w:p>
    <w:p w14:paraId="179E9A92" w14:textId="77777777" w:rsidR="005A4493" w:rsidRDefault="005A4493">
      <w:pPr>
        <w:rPr>
          <w:b/>
          <w:sz w:val="24"/>
          <w:u w:val="single"/>
        </w:rPr>
      </w:pPr>
    </w:p>
    <w:p w14:paraId="4F98F02B" w14:textId="77777777" w:rsidR="00132DA9" w:rsidRDefault="00132DA9">
      <w:pPr>
        <w:rPr>
          <w:b/>
          <w:sz w:val="24"/>
          <w:u w:val="single"/>
        </w:rPr>
      </w:pPr>
    </w:p>
    <w:p w14:paraId="46A10E60" w14:textId="77777777" w:rsidR="00132DA9" w:rsidRDefault="00132DA9">
      <w:pPr>
        <w:rPr>
          <w:b/>
          <w:sz w:val="24"/>
          <w:u w:val="single"/>
        </w:rPr>
      </w:pPr>
    </w:p>
    <w:p w14:paraId="03FF76B2" w14:textId="39427C23" w:rsidR="002E787A" w:rsidRDefault="00873040">
      <w:pPr>
        <w:rPr>
          <w:b/>
          <w:sz w:val="24"/>
          <w:u w:val="single"/>
        </w:rPr>
      </w:pPr>
      <w:r w:rsidRPr="00B053B4">
        <w:rPr>
          <w:b/>
          <w:sz w:val="24"/>
          <w:u w:val="single"/>
        </w:rPr>
        <w:t>Please tell us</w:t>
      </w:r>
      <w:r w:rsidR="00987795">
        <w:rPr>
          <w:b/>
          <w:sz w:val="24"/>
          <w:u w:val="single"/>
        </w:rPr>
        <w:t>,</w:t>
      </w:r>
      <w:r w:rsidRPr="00B053B4">
        <w:rPr>
          <w:b/>
          <w:sz w:val="24"/>
          <w:u w:val="single"/>
        </w:rPr>
        <w:t xml:space="preserve"> in no more than </w:t>
      </w:r>
      <w:r w:rsidR="00363048">
        <w:rPr>
          <w:b/>
          <w:sz w:val="24"/>
          <w:u w:val="single"/>
        </w:rPr>
        <w:t>250</w:t>
      </w:r>
      <w:r w:rsidRPr="00B053B4">
        <w:rPr>
          <w:b/>
          <w:sz w:val="24"/>
          <w:u w:val="single"/>
        </w:rPr>
        <w:t xml:space="preserve"> words</w:t>
      </w:r>
      <w:r w:rsidR="00987795">
        <w:rPr>
          <w:b/>
          <w:sz w:val="24"/>
          <w:u w:val="single"/>
        </w:rPr>
        <w:t>,</w:t>
      </w:r>
      <w:r w:rsidRPr="00B053B4">
        <w:rPr>
          <w:b/>
          <w:sz w:val="24"/>
          <w:u w:val="single"/>
        </w:rPr>
        <w:t xml:space="preserve"> why you would like to take part in this </w:t>
      </w:r>
      <w:r w:rsidR="00655A89" w:rsidRPr="00B053B4">
        <w:rPr>
          <w:b/>
          <w:sz w:val="24"/>
          <w:u w:val="single"/>
        </w:rPr>
        <w:t>course.</w:t>
      </w:r>
      <w:r w:rsidRPr="00B053B4">
        <w:rPr>
          <w:b/>
          <w:sz w:val="24"/>
          <w:u w:val="single"/>
        </w:rPr>
        <w:t xml:space="preserve"> </w:t>
      </w:r>
    </w:p>
    <w:p w14:paraId="3A80E145" w14:textId="7D4EDE2B" w:rsidR="003E6E1D" w:rsidRDefault="003E6E1D">
      <w:pPr>
        <w:rPr>
          <w:b/>
          <w:sz w:val="24"/>
          <w:u w:val="single"/>
        </w:rPr>
      </w:pPr>
    </w:p>
    <w:p w14:paraId="55AE0A1C" w14:textId="4220373D" w:rsidR="003E6E1D" w:rsidRPr="00E35022" w:rsidRDefault="003E6E1D">
      <w:pPr>
        <w:rPr>
          <w:sz w:val="24"/>
        </w:rPr>
      </w:pPr>
    </w:p>
    <w:p w14:paraId="7631CC98" w14:textId="77777777" w:rsidR="0071685E" w:rsidRDefault="0071685E"/>
    <w:p w14:paraId="6F82CC0B" w14:textId="77777777" w:rsidR="0071685E" w:rsidRDefault="0071685E"/>
    <w:p w14:paraId="07DAAEB9" w14:textId="77777777" w:rsidR="0071685E" w:rsidRDefault="0071685E"/>
    <w:p w14:paraId="6B6D91E6" w14:textId="1688F7E2" w:rsidR="0071685E" w:rsidRDefault="0071685E"/>
    <w:p w14:paraId="1F9A51D3" w14:textId="7E41D262" w:rsidR="003E6E1D" w:rsidRDefault="003E6E1D"/>
    <w:p w14:paraId="3E30E56C" w14:textId="74DE48C2" w:rsidR="003E6E1D" w:rsidRDefault="003E6E1D"/>
    <w:p w14:paraId="0E9A233B" w14:textId="4A463F83" w:rsidR="003E6E1D" w:rsidRDefault="003E6E1D"/>
    <w:p w14:paraId="03FF5D75" w14:textId="76B11550" w:rsidR="003E6E1D" w:rsidRDefault="003E6E1D"/>
    <w:p w14:paraId="028B86AB" w14:textId="3DB9F11D" w:rsidR="003E6E1D" w:rsidRDefault="003E6E1D"/>
    <w:p w14:paraId="2163B8B6" w14:textId="09B1DA10" w:rsidR="003E6E1D" w:rsidRDefault="003E6E1D"/>
    <w:p w14:paraId="07075748" w14:textId="3FAC12DD" w:rsidR="003E6E1D" w:rsidRDefault="003E6E1D"/>
    <w:p w14:paraId="475C7A7B" w14:textId="41D3A47D" w:rsidR="003E6E1D" w:rsidRDefault="003E6E1D"/>
    <w:p w14:paraId="6F5A2726" w14:textId="709CD18A" w:rsidR="003E6E1D" w:rsidRDefault="003E6E1D"/>
    <w:p w14:paraId="4B1F9B56" w14:textId="77777777" w:rsidR="003E6E1D" w:rsidRDefault="003E6E1D"/>
    <w:p w14:paraId="6160EABF" w14:textId="0E43A74C" w:rsidR="00B053B4" w:rsidRDefault="00B053B4"/>
    <w:p w14:paraId="6DF8D3EA" w14:textId="77777777" w:rsidR="0071685E" w:rsidRDefault="0071685E"/>
    <w:p w14:paraId="6E4A5B20" w14:textId="77777777" w:rsidR="0071685E" w:rsidRDefault="0071685E"/>
    <w:p w14:paraId="3596C819" w14:textId="77777777" w:rsidR="0071685E" w:rsidRDefault="0071685E"/>
    <w:p w14:paraId="74872917" w14:textId="77777777" w:rsidR="0071685E" w:rsidRDefault="0071685E"/>
    <w:p w14:paraId="00405889" w14:textId="77777777" w:rsidR="0071685E" w:rsidRDefault="0071685E"/>
    <w:p w14:paraId="3F9138F1" w14:textId="77777777" w:rsidR="0071685E" w:rsidRDefault="0071685E"/>
    <w:p w14:paraId="41423FBB" w14:textId="77777777" w:rsidR="0071685E" w:rsidRDefault="0071685E"/>
    <w:p w14:paraId="2593CA6B" w14:textId="77777777" w:rsidR="0071685E" w:rsidRDefault="0071685E"/>
    <w:p w14:paraId="31C92A69" w14:textId="77777777" w:rsidR="0071685E" w:rsidRDefault="0071685E"/>
    <w:p w14:paraId="4B88082F" w14:textId="49BF7270" w:rsidR="00213469" w:rsidRDefault="00AE4193" w:rsidP="00655A89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Think about the </w:t>
      </w:r>
      <w:r w:rsidR="00F43334">
        <w:rPr>
          <w:b/>
          <w:sz w:val="24"/>
          <w:u w:val="single"/>
        </w:rPr>
        <w:t>counselling</w:t>
      </w:r>
      <w:r>
        <w:rPr>
          <w:b/>
          <w:sz w:val="24"/>
          <w:u w:val="single"/>
        </w:rPr>
        <w:t xml:space="preserve"> approaches you have learned about so far in your training (person centre</w:t>
      </w:r>
      <w:r w:rsidR="00F43334">
        <w:rPr>
          <w:b/>
          <w:sz w:val="24"/>
          <w:u w:val="single"/>
        </w:rPr>
        <w:t xml:space="preserve">d, psychodynamic and cognitive behavioral/solution </w:t>
      </w:r>
      <w:proofErr w:type="spellStart"/>
      <w:r w:rsidR="00F43334">
        <w:rPr>
          <w:b/>
          <w:sz w:val="24"/>
          <w:u w:val="single"/>
        </w:rPr>
        <w:t>focussed</w:t>
      </w:r>
      <w:proofErr w:type="spellEnd"/>
      <w:r w:rsidR="00F43334">
        <w:rPr>
          <w:b/>
          <w:sz w:val="24"/>
          <w:u w:val="single"/>
        </w:rPr>
        <w:t>)</w:t>
      </w:r>
      <w:r w:rsidR="009F1F00">
        <w:rPr>
          <w:b/>
          <w:sz w:val="24"/>
          <w:u w:val="single"/>
        </w:rPr>
        <w:t xml:space="preserve">. </w:t>
      </w:r>
      <w:r w:rsidR="00213469" w:rsidRPr="00AA1D34">
        <w:rPr>
          <w:b/>
          <w:sz w:val="24"/>
          <w:u w:val="single"/>
        </w:rPr>
        <w:t>Please tell us</w:t>
      </w:r>
      <w:r w:rsidR="00987795" w:rsidRPr="00AA1D34">
        <w:rPr>
          <w:b/>
          <w:sz w:val="24"/>
          <w:u w:val="single"/>
        </w:rPr>
        <w:t>,</w:t>
      </w:r>
      <w:r w:rsidR="00213469" w:rsidRPr="00AA1D34">
        <w:rPr>
          <w:b/>
          <w:sz w:val="24"/>
          <w:u w:val="single"/>
        </w:rPr>
        <w:t xml:space="preserve"> in no more tha</w:t>
      </w:r>
      <w:r w:rsidR="00692CC0" w:rsidRPr="00AA1D34">
        <w:rPr>
          <w:b/>
          <w:sz w:val="24"/>
          <w:u w:val="single"/>
        </w:rPr>
        <w:t xml:space="preserve">n </w:t>
      </w:r>
      <w:r w:rsidR="000D55D5">
        <w:rPr>
          <w:b/>
          <w:sz w:val="24"/>
          <w:u w:val="single"/>
        </w:rPr>
        <w:t>350</w:t>
      </w:r>
      <w:r w:rsidR="00213469" w:rsidRPr="00AA1D34">
        <w:rPr>
          <w:b/>
          <w:sz w:val="24"/>
          <w:u w:val="single"/>
        </w:rPr>
        <w:t xml:space="preserve"> words</w:t>
      </w:r>
      <w:r w:rsidR="00987795" w:rsidRPr="00AA1D34">
        <w:rPr>
          <w:b/>
          <w:sz w:val="24"/>
          <w:u w:val="single"/>
        </w:rPr>
        <w:t>,</w:t>
      </w:r>
      <w:r w:rsidR="00213469" w:rsidRPr="00AA1D34">
        <w:rPr>
          <w:b/>
          <w:sz w:val="24"/>
          <w:u w:val="single"/>
        </w:rPr>
        <w:t xml:space="preserve"> </w:t>
      </w:r>
      <w:r w:rsidR="00117EDC" w:rsidRPr="00AA1D34">
        <w:rPr>
          <w:b/>
          <w:sz w:val="24"/>
          <w:u w:val="single"/>
        </w:rPr>
        <w:t>wh</w:t>
      </w:r>
      <w:r w:rsidR="00F43334">
        <w:rPr>
          <w:b/>
          <w:sz w:val="24"/>
          <w:u w:val="single"/>
        </w:rPr>
        <w:t>ich approach appeals to you and why,</w:t>
      </w:r>
    </w:p>
    <w:p w14:paraId="74CC2DD7" w14:textId="45EB1C7C" w:rsidR="00E35022" w:rsidRPr="00214DED" w:rsidRDefault="00E35022" w:rsidP="00655A89">
      <w:pPr>
        <w:rPr>
          <w:bCs/>
          <w:sz w:val="24"/>
        </w:rPr>
      </w:pPr>
    </w:p>
    <w:p w14:paraId="78397EDE" w14:textId="68FF8E6D" w:rsidR="00206045" w:rsidRDefault="00206045"/>
    <w:p w14:paraId="7F599812" w14:textId="77777777" w:rsidR="006F4BF0" w:rsidRDefault="006F4BF0"/>
    <w:p w14:paraId="4DF64DFD" w14:textId="77777777" w:rsidR="006F4BF0" w:rsidRDefault="006F4BF0"/>
    <w:p w14:paraId="0831E79F" w14:textId="77777777" w:rsidR="006F4BF0" w:rsidRDefault="006F4BF0"/>
    <w:p w14:paraId="028326D2" w14:textId="77777777" w:rsidR="006F4BF0" w:rsidRDefault="006F4BF0"/>
    <w:p w14:paraId="2D6833D9" w14:textId="77777777" w:rsidR="006F4BF0" w:rsidRDefault="006F4BF0"/>
    <w:p w14:paraId="5366BEB2" w14:textId="77777777" w:rsidR="006F4BF0" w:rsidRDefault="006F4BF0"/>
    <w:p w14:paraId="70F76403" w14:textId="77777777" w:rsidR="006F4BF0" w:rsidRDefault="006F4BF0"/>
    <w:p w14:paraId="5F07B20C" w14:textId="77777777" w:rsidR="006F4BF0" w:rsidRDefault="006F4BF0"/>
    <w:p w14:paraId="61FBF621" w14:textId="77777777" w:rsidR="00B30C24" w:rsidRDefault="00B30C24"/>
    <w:p w14:paraId="160E8F76" w14:textId="77777777" w:rsidR="00B30C24" w:rsidRDefault="00B30C24"/>
    <w:p w14:paraId="365CDC3E" w14:textId="77777777" w:rsidR="006F4BF0" w:rsidRDefault="006F4BF0"/>
    <w:p w14:paraId="1B31C436" w14:textId="77777777" w:rsidR="006F4BF0" w:rsidRDefault="006F4BF0"/>
    <w:p w14:paraId="70DB8FDF" w14:textId="0A9EF835" w:rsidR="00BA17BC" w:rsidRDefault="00BA17BC"/>
    <w:p w14:paraId="0FA4CA4C" w14:textId="3FF16C33" w:rsidR="00252FEB" w:rsidRDefault="00252FEB"/>
    <w:p w14:paraId="2BD0A8E9" w14:textId="7EECB7F3" w:rsidR="00252FEB" w:rsidRDefault="00252FEB"/>
    <w:p w14:paraId="5A59E627" w14:textId="77777777" w:rsidR="00252FEB" w:rsidRDefault="00252FEB"/>
    <w:p w14:paraId="3F01C470" w14:textId="46281471" w:rsidR="0087177F" w:rsidRDefault="0087177F" w:rsidP="0087177F">
      <w:pPr>
        <w:tabs>
          <w:tab w:val="left" w:pos="1740"/>
        </w:tabs>
      </w:pPr>
    </w:p>
    <w:p w14:paraId="5998324A" w14:textId="77777777" w:rsidR="0087177F" w:rsidRDefault="0087177F"/>
    <w:p w14:paraId="4503F242" w14:textId="77777777" w:rsidR="008F01A6" w:rsidRDefault="008F01A6" w:rsidP="0087177F">
      <w:pPr>
        <w:rPr>
          <w:b/>
          <w:bCs/>
          <w:sz w:val="20"/>
          <w:szCs w:val="20"/>
          <w:highlight w:val="yellow"/>
        </w:rPr>
      </w:pPr>
    </w:p>
    <w:p w14:paraId="79CCD3C4" w14:textId="77777777" w:rsidR="008F01A6" w:rsidRDefault="008F01A6" w:rsidP="0087177F">
      <w:pPr>
        <w:rPr>
          <w:b/>
          <w:bCs/>
          <w:sz w:val="20"/>
          <w:szCs w:val="20"/>
          <w:highlight w:val="yellow"/>
        </w:rPr>
      </w:pPr>
    </w:p>
    <w:p w14:paraId="3C70A921" w14:textId="77777777" w:rsidR="00D6769A" w:rsidRDefault="00D6769A" w:rsidP="0087177F">
      <w:pPr>
        <w:rPr>
          <w:b/>
          <w:bCs/>
          <w:sz w:val="20"/>
          <w:szCs w:val="20"/>
          <w:highlight w:val="yellow"/>
        </w:rPr>
      </w:pPr>
    </w:p>
    <w:p w14:paraId="4D975FD5" w14:textId="77777777" w:rsidR="00D6769A" w:rsidRDefault="00D6769A" w:rsidP="0087177F">
      <w:pPr>
        <w:rPr>
          <w:b/>
          <w:bCs/>
          <w:sz w:val="20"/>
          <w:szCs w:val="20"/>
          <w:highlight w:val="yellow"/>
        </w:rPr>
      </w:pPr>
    </w:p>
    <w:p w14:paraId="2F456A7D" w14:textId="77777777" w:rsidR="00D6769A" w:rsidRDefault="00D6769A" w:rsidP="0087177F">
      <w:pPr>
        <w:rPr>
          <w:b/>
          <w:bCs/>
          <w:sz w:val="20"/>
          <w:szCs w:val="20"/>
          <w:highlight w:val="yellow"/>
        </w:rPr>
      </w:pPr>
    </w:p>
    <w:p w14:paraId="1719B350" w14:textId="77777777" w:rsidR="00D6769A" w:rsidRDefault="00D6769A" w:rsidP="0087177F">
      <w:pPr>
        <w:rPr>
          <w:b/>
          <w:bCs/>
          <w:sz w:val="20"/>
          <w:szCs w:val="20"/>
          <w:highlight w:val="yellow"/>
        </w:rPr>
      </w:pPr>
    </w:p>
    <w:p w14:paraId="0BD742A6" w14:textId="77777777" w:rsidR="008F01A6" w:rsidRDefault="008F01A6" w:rsidP="0087177F">
      <w:pPr>
        <w:rPr>
          <w:b/>
          <w:bCs/>
          <w:sz w:val="20"/>
          <w:szCs w:val="20"/>
          <w:highlight w:val="yellow"/>
        </w:rPr>
      </w:pPr>
    </w:p>
    <w:p w14:paraId="042BC321" w14:textId="77777777" w:rsidR="008F01A6" w:rsidRDefault="008F01A6" w:rsidP="0087177F">
      <w:pPr>
        <w:rPr>
          <w:b/>
          <w:bCs/>
          <w:sz w:val="20"/>
          <w:szCs w:val="20"/>
          <w:highlight w:val="yellow"/>
        </w:rPr>
      </w:pPr>
    </w:p>
    <w:p w14:paraId="22BA42FF" w14:textId="77777777" w:rsidR="008F01A6" w:rsidRDefault="008F01A6" w:rsidP="0087177F">
      <w:pPr>
        <w:rPr>
          <w:b/>
          <w:bCs/>
          <w:sz w:val="20"/>
          <w:szCs w:val="20"/>
          <w:highlight w:val="yellow"/>
        </w:rPr>
      </w:pPr>
    </w:p>
    <w:p w14:paraId="109A4163" w14:textId="77777777" w:rsidR="006D0E9C" w:rsidRDefault="006D0E9C" w:rsidP="0087177F">
      <w:pPr>
        <w:rPr>
          <w:b/>
          <w:bCs/>
          <w:sz w:val="20"/>
          <w:szCs w:val="20"/>
        </w:rPr>
      </w:pPr>
    </w:p>
    <w:p w14:paraId="774ECF09" w14:textId="77777777" w:rsidR="006D0E9C" w:rsidRDefault="006D0E9C" w:rsidP="0087177F">
      <w:pPr>
        <w:rPr>
          <w:b/>
          <w:bCs/>
          <w:sz w:val="20"/>
          <w:szCs w:val="20"/>
        </w:rPr>
      </w:pPr>
    </w:p>
    <w:p w14:paraId="44158DBE" w14:textId="5B98AE47" w:rsidR="000C25FB" w:rsidRDefault="0087177F" w:rsidP="0087177F">
      <w:pPr>
        <w:rPr>
          <w:sz w:val="22"/>
          <w:szCs w:val="22"/>
        </w:rPr>
      </w:pPr>
      <w:r w:rsidRPr="006D0E9C">
        <w:rPr>
          <w:b/>
          <w:bCs/>
          <w:sz w:val="20"/>
          <w:szCs w:val="20"/>
        </w:rPr>
        <w:t>Please note</w:t>
      </w:r>
      <w:r w:rsidRPr="006D0E9C">
        <w:rPr>
          <w:sz w:val="20"/>
          <w:szCs w:val="20"/>
        </w:rPr>
        <w:t xml:space="preserve"> that you will be asked to provide evidence of </w:t>
      </w:r>
      <w:r w:rsidR="00732FFB" w:rsidRPr="006D0E9C">
        <w:rPr>
          <w:sz w:val="20"/>
          <w:szCs w:val="20"/>
        </w:rPr>
        <w:t xml:space="preserve">previous </w:t>
      </w:r>
      <w:r w:rsidR="00C15447" w:rsidRPr="006D0E9C">
        <w:rPr>
          <w:sz w:val="20"/>
          <w:szCs w:val="20"/>
        </w:rPr>
        <w:t xml:space="preserve">counselling skills training, </w:t>
      </w:r>
      <w:r w:rsidR="005D6350" w:rsidRPr="006D0E9C">
        <w:rPr>
          <w:sz w:val="20"/>
          <w:szCs w:val="20"/>
        </w:rPr>
        <w:t>(</w:t>
      </w:r>
      <w:r w:rsidR="00436FBA" w:rsidRPr="006D0E9C">
        <w:rPr>
          <w:sz w:val="20"/>
          <w:szCs w:val="20"/>
        </w:rPr>
        <w:t>e.g., CPCAB</w:t>
      </w:r>
      <w:r w:rsidR="005D6350" w:rsidRPr="006D0E9C">
        <w:rPr>
          <w:sz w:val="20"/>
          <w:szCs w:val="20"/>
        </w:rPr>
        <w:t xml:space="preserve"> Level 2 Certificate in Counselling Skills</w:t>
      </w:r>
      <w:r w:rsidR="009D0F32">
        <w:rPr>
          <w:sz w:val="20"/>
          <w:szCs w:val="20"/>
        </w:rPr>
        <w:t xml:space="preserve">  and CPCAB Level 3 in </w:t>
      </w:r>
      <w:r w:rsidR="0085507E">
        <w:rPr>
          <w:sz w:val="20"/>
          <w:szCs w:val="20"/>
        </w:rPr>
        <w:t>Counselling</w:t>
      </w:r>
      <w:r w:rsidR="009D0F32">
        <w:rPr>
          <w:sz w:val="20"/>
          <w:szCs w:val="20"/>
        </w:rPr>
        <w:t xml:space="preserve"> Studies</w:t>
      </w:r>
      <w:r w:rsidR="005D6350" w:rsidRPr="006D0E9C">
        <w:rPr>
          <w:sz w:val="20"/>
          <w:szCs w:val="20"/>
        </w:rPr>
        <w:t>)</w:t>
      </w:r>
      <w:r w:rsidR="002F5FA8" w:rsidRPr="006D0E9C">
        <w:rPr>
          <w:sz w:val="20"/>
          <w:szCs w:val="20"/>
        </w:rPr>
        <w:t xml:space="preserve"> at interview</w:t>
      </w:r>
      <w:r w:rsidR="007A14C3" w:rsidRPr="006D0E9C">
        <w:rPr>
          <w:sz w:val="22"/>
          <w:szCs w:val="22"/>
        </w:rPr>
        <w:t>.</w:t>
      </w:r>
    </w:p>
    <w:p w14:paraId="2F50818B" w14:textId="3E86826B" w:rsidR="00BA17BC" w:rsidRDefault="00BA17BC"/>
    <w:p w14:paraId="251D2262" w14:textId="77777777" w:rsidR="005A4493" w:rsidRDefault="005A4493"/>
    <w:p w14:paraId="08F93694" w14:textId="77777777" w:rsidR="005A4493" w:rsidRDefault="005A4493"/>
    <w:p w14:paraId="77D0B242" w14:textId="77777777" w:rsidR="005A4493" w:rsidRDefault="005A4493"/>
    <w:p w14:paraId="4DEC7C2A" w14:textId="77777777" w:rsidR="005A4493" w:rsidRDefault="005A4493"/>
    <w:p w14:paraId="10A2D5F1" w14:textId="77777777" w:rsidR="005A4493" w:rsidRDefault="005A4493"/>
    <w:p w14:paraId="4946234E" w14:textId="22C53869" w:rsidR="00BA17BC" w:rsidRDefault="00BA17BC"/>
    <w:tbl>
      <w:tblPr>
        <w:tblW w:w="4921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9911"/>
      </w:tblGrid>
      <w:tr w:rsidR="000D2539" w:rsidRPr="002A733C" w14:paraId="2624ED24" w14:textId="77777777" w:rsidTr="00FB7841">
        <w:trPr>
          <w:trHeight w:val="288"/>
          <w:jc w:val="center"/>
        </w:trPr>
        <w:tc>
          <w:tcPr>
            <w:tcW w:w="9911" w:type="dxa"/>
            <w:shd w:val="clear" w:color="auto" w:fill="D9D9D9" w:themeFill="background1" w:themeFillShade="D9"/>
            <w:vAlign w:val="center"/>
          </w:tcPr>
          <w:p w14:paraId="36E91059" w14:textId="329FBFDD" w:rsidR="000D2539" w:rsidRPr="00F264EB" w:rsidRDefault="000D2539" w:rsidP="002E787A">
            <w:pPr>
              <w:pStyle w:val="Heading1"/>
            </w:pPr>
            <w:r w:rsidRPr="00F264EB">
              <w:t xml:space="preserve">Disclaimer </w:t>
            </w:r>
          </w:p>
        </w:tc>
      </w:tr>
      <w:tr w:rsidR="000D2539" w:rsidRPr="002A733C" w14:paraId="6B950908" w14:textId="77777777" w:rsidTr="00FB7841">
        <w:trPr>
          <w:trHeight w:val="1008"/>
          <w:jc w:val="center"/>
        </w:trPr>
        <w:tc>
          <w:tcPr>
            <w:tcW w:w="991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AA4A81" w14:textId="27EF2F60" w:rsidR="00185BA5" w:rsidRPr="002A733C" w:rsidRDefault="000D2539" w:rsidP="00185BA5">
            <w:pPr>
              <w:pStyle w:val="Disclaimer"/>
            </w:pPr>
            <w:r w:rsidRPr="002A733C">
              <w:t xml:space="preserve">I certify that my answers are true and complete to the best of my knowledge. </w:t>
            </w:r>
            <w:r w:rsidR="008B56E4">
              <w:t xml:space="preserve"> </w:t>
            </w:r>
          </w:p>
          <w:p w14:paraId="7A680A71" w14:textId="2C8899F7" w:rsidR="008B56E4" w:rsidRDefault="000D2539" w:rsidP="002E787A">
            <w:pPr>
              <w:pStyle w:val="Disclaimer"/>
            </w:pPr>
            <w:r w:rsidRPr="002A733C">
              <w:t xml:space="preserve">If this application leads to </w:t>
            </w:r>
            <w:r w:rsidR="00507F17">
              <w:t>acceptance on the course</w:t>
            </w:r>
            <w:r w:rsidRPr="002A733C">
              <w:t xml:space="preserve">, I understand that false or misleading information in my application or interview </w:t>
            </w:r>
            <w:r w:rsidR="00185BA5">
              <w:br/>
            </w:r>
            <w:r w:rsidRPr="002A733C">
              <w:t>may result in</w:t>
            </w:r>
            <w:r w:rsidR="00507F17">
              <w:t xml:space="preserve"> the offer being withdrawn</w:t>
            </w:r>
            <w:r w:rsidRPr="002A733C">
              <w:t>.</w:t>
            </w:r>
            <w:r w:rsidR="008B56E4">
              <w:t xml:space="preserve">  </w:t>
            </w:r>
          </w:p>
          <w:p w14:paraId="2CF91B32" w14:textId="4F8F9F3E" w:rsidR="00FC2839" w:rsidRPr="002A733C" w:rsidRDefault="005A49E8" w:rsidP="002E787A">
            <w:pPr>
              <w:pStyle w:val="Disclaimer"/>
            </w:pPr>
            <w:r>
              <w:t>I under</w:t>
            </w:r>
            <w:r w:rsidR="00941972">
              <w:t xml:space="preserve">stand </w:t>
            </w:r>
            <w:r w:rsidR="00693656">
              <w:t xml:space="preserve">and accept that the course </w:t>
            </w:r>
            <w:r w:rsidR="002C702D">
              <w:t xml:space="preserve">may be delivered online </w:t>
            </w:r>
            <w:r w:rsidR="00574AA5">
              <w:t xml:space="preserve">(dependent on government guidelines) </w:t>
            </w:r>
            <w:r w:rsidR="002C702D">
              <w:t xml:space="preserve">and I have the necessary equipment and </w:t>
            </w:r>
            <w:r w:rsidR="00B40DF0">
              <w:t>software to be able to fully participate.</w:t>
            </w:r>
          </w:p>
        </w:tc>
      </w:tr>
      <w:tr w:rsidR="00507F17" w:rsidRPr="002A733C" w14:paraId="25152B30" w14:textId="77777777" w:rsidTr="00FB7841">
        <w:trPr>
          <w:trHeight w:val="403"/>
          <w:jc w:val="center"/>
        </w:trPr>
        <w:tc>
          <w:tcPr>
            <w:tcW w:w="9911" w:type="dxa"/>
            <w:tcBorders>
              <w:top w:val="single" w:sz="4" w:space="0" w:color="C0C0C0"/>
            </w:tcBorders>
            <w:vAlign w:val="center"/>
          </w:tcPr>
          <w:p w14:paraId="2F1072E9" w14:textId="323522B6" w:rsidR="00507F17" w:rsidRPr="002A733C" w:rsidRDefault="00507F17" w:rsidP="0019779B">
            <w:r>
              <w:t>Signature</w:t>
            </w:r>
          </w:p>
        </w:tc>
      </w:tr>
      <w:tr w:rsidR="00507F17" w:rsidRPr="002A733C" w14:paraId="1FB72A9C" w14:textId="77777777" w:rsidTr="00FB7841">
        <w:trPr>
          <w:trHeight w:val="403"/>
          <w:jc w:val="center"/>
        </w:trPr>
        <w:tc>
          <w:tcPr>
            <w:tcW w:w="9911" w:type="dxa"/>
            <w:tcBorders>
              <w:top w:val="single" w:sz="4" w:space="0" w:color="C0C0C0"/>
            </w:tcBorders>
            <w:vAlign w:val="center"/>
          </w:tcPr>
          <w:p w14:paraId="70058B1F" w14:textId="4A8AFBC9" w:rsidR="00507F17" w:rsidRDefault="00507F17" w:rsidP="0019779B">
            <w:r>
              <w:t>Name (Please Print)</w:t>
            </w:r>
          </w:p>
        </w:tc>
      </w:tr>
      <w:tr w:rsidR="002E787A" w:rsidRPr="002A733C" w14:paraId="2993E2C3" w14:textId="77777777" w:rsidTr="00FB7841">
        <w:trPr>
          <w:trHeight w:val="403"/>
          <w:jc w:val="center"/>
        </w:trPr>
        <w:tc>
          <w:tcPr>
            <w:tcW w:w="9911" w:type="dxa"/>
            <w:tcBorders>
              <w:top w:val="single" w:sz="4" w:space="0" w:color="C0C0C0"/>
            </w:tcBorders>
            <w:vAlign w:val="center"/>
          </w:tcPr>
          <w:p w14:paraId="71A6DDB2" w14:textId="75BD1D3D" w:rsidR="002E787A" w:rsidRPr="002A733C" w:rsidRDefault="002E787A" w:rsidP="0019779B">
            <w:r w:rsidRPr="002A733C">
              <w:t>Date</w:t>
            </w:r>
          </w:p>
        </w:tc>
      </w:tr>
    </w:tbl>
    <w:p w14:paraId="296F23D7" w14:textId="3ECE1554" w:rsidR="005F6E87" w:rsidRDefault="005F6E87" w:rsidP="002A733C"/>
    <w:sectPr w:rsidR="005F6E87" w:rsidSect="00AE5C3D">
      <w:headerReference w:type="default" r:id="rId12"/>
      <w:pgSz w:w="12240" w:h="15840"/>
      <w:pgMar w:top="720" w:right="1080" w:bottom="720" w:left="1080" w:header="5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37A45" w14:textId="77777777" w:rsidR="00AE5C3D" w:rsidRDefault="00AE5C3D" w:rsidP="004B4818">
      <w:r>
        <w:separator/>
      </w:r>
    </w:p>
  </w:endnote>
  <w:endnote w:type="continuationSeparator" w:id="0">
    <w:p w14:paraId="040A76C1" w14:textId="77777777" w:rsidR="00AE5C3D" w:rsidRDefault="00AE5C3D" w:rsidP="004B4818">
      <w:r>
        <w:continuationSeparator/>
      </w:r>
    </w:p>
  </w:endnote>
  <w:endnote w:type="continuationNotice" w:id="1">
    <w:p w14:paraId="1772CD0C" w14:textId="77777777" w:rsidR="00AE5C3D" w:rsidRDefault="00AE5C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EF155" w14:textId="77777777" w:rsidR="00AE5C3D" w:rsidRDefault="00AE5C3D" w:rsidP="004B4818">
      <w:r>
        <w:separator/>
      </w:r>
    </w:p>
  </w:footnote>
  <w:footnote w:type="continuationSeparator" w:id="0">
    <w:p w14:paraId="6D9ECBCF" w14:textId="77777777" w:rsidR="00AE5C3D" w:rsidRDefault="00AE5C3D" w:rsidP="004B4818">
      <w:r>
        <w:continuationSeparator/>
      </w:r>
    </w:p>
  </w:footnote>
  <w:footnote w:type="continuationNotice" w:id="1">
    <w:p w14:paraId="45C630C5" w14:textId="77777777" w:rsidR="00AE5C3D" w:rsidRDefault="00AE5C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365A4" w14:textId="209C5AF7" w:rsidR="004B4818" w:rsidRDefault="004B4818" w:rsidP="004B4818">
    <w:pPr>
      <w:pStyle w:val="Header"/>
      <w:jc w:val="right"/>
    </w:pPr>
  </w:p>
  <w:p w14:paraId="363E4429" w14:textId="77777777" w:rsidR="004B4818" w:rsidRDefault="004B48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2400517">
    <w:abstractNumId w:val="9"/>
  </w:num>
  <w:num w:numId="2" w16cid:durableId="1218513472">
    <w:abstractNumId w:val="7"/>
  </w:num>
  <w:num w:numId="3" w16cid:durableId="1512337102">
    <w:abstractNumId w:val="6"/>
  </w:num>
  <w:num w:numId="4" w16cid:durableId="291250944">
    <w:abstractNumId w:val="5"/>
  </w:num>
  <w:num w:numId="5" w16cid:durableId="359279473">
    <w:abstractNumId w:val="4"/>
  </w:num>
  <w:num w:numId="6" w16cid:durableId="1208880676">
    <w:abstractNumId w:val="8"/>
  </w:num>
  <w:num w:numId="7" w16cid:durableId="310721213">
    <w:abstractNumId w:val="3"/>
  </w:num>
  <w:num w:numId="8" w16cid:durableId="120921850">
    <w:abstractNumId w:val="2"/>
  </w:num>
  <w:num w:numId="9" w16cid:durableId="640842104">
    <w:abstractNumId w:val="1"/>
  </w:num>
  <w:num w:numId="10" w16cid:durableId="1942378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57"/>
    <w:rsid w:val="000071F7"/>
    <w:rsid w:val="000134FA"/>
    <w:rsid w:val="0002798A"/>
    <w:rsid w:val="00032B2E"/>
    <w:rsid w:val="00063EEE"/>
    <w:rsid w:val="00071E3D"/>
    <w:rsid w:val="00083002"/>
    <w:rsid w:val="00087B85"/>
    <w:rsid w:val="000A01F1"/>
    <w:rsid w:val="000A2154"/>
    <w:rsid w:val="000C1163"/>
    <w:rsid w:val="000C25FB"/>
    <w:rsid w:val="000D2539"/>
    <w:rsid w:val="000D488F"/>
    <w:rsid w:val="000D55D5"/>
    <w:rsid w:val="000F2DF4"/>
    <w:rsid w:val="000F344D"/>
    <w:rsid w:val="000F6783"/>
    <w:rsid w:val="00101CD9"/>
    <w:rsid w:val="00103702"/>
    <w:rsid w:val="001059A0"/>
    <w:rsid w:val="00117EDC"/>
    <w:rsid w:val="00120C95"/>
    <w:rsid w:val="00132DA9"/>
    <w:rsid w:val="0014663E"/>
    <w:rsid w:val="001564EE"/>
    <w:rsid w:val="00180664"/>
    <w:rsid w:val="00185BA5"/>
    <w:rsid w:val="00195009"/>
    <w:rsid w:val="00195930"/>
    <w:rsid w:val="0019779B"/>
    <w:rsid w:val="001C1FBD"/>
    <w:rsid w:val="001C2558"/>
    <w:rsid w:val="00206045"/>
    <w:rsid w:val="00213469"/>
    <w:rsid w:val="00214DED"/>
    <w:rsid w:val="00250014"/>
    <w:rsid w:val="00252FEB"/>
    <w:rsid w:val="00254D4B"/>
    <w:rsid w:val="002715DB"/>
    <w:rsid w:val="00275BB5"/>
    <w:rsid w:val="00286F6A"/>
    <w:rsid w:val="00291C8C"/>
    <w:rsid w:val="00297E1B"/>
    <w:rsid w:val="002A1ECE"/>
    <w:rsid w:val="002A2510"/>
    <w:rsid w:val="002A733C"/>
    <w:rsid w:val="002B4D1D"/>
    <w:rsid w:val="002C10B1"/>
    <w:rsid w:val="002C702D"/>
    <w:rsid w:val="002D0934"/>
    <w:rsid w:val="002D222A"/>
    <w:rsid w:val="002D486E"/>
    <w:rsid w:val="002E1E84"/>
    <w:rsid w:val="002E5898"/>
    <w:rsid w:val="002E787A"/>
    <w:rsid w:val="002F2644"/>
    <w:rsid w:val="002F2DAA"/>
    <w:rsid w:val="002F5FA8"/>
    <w:rsid w:val="003076FD"/>
    <w:rsid w:val="00317005"/>
    <w:rsid w:val="00335259"/>
    <w:rsid w:val="00356E31"/>
    <w:rsid w:val="00363048"/>
    <w:rsid w:val="0037386F"/>
    <w:rsid w:val="00380F4B"/>
    <w:rsid w:val="00384F93"/>
    <w:rsid w:val="003929F1"/>
    <w:rsid w:val="003A11E9"/>
    <w:rsid w:val="003A1B63"/>
    <w:rsid w:val="003A41A1"/>
    <w:rsid w:val="003B2326"/>
    <w:rsid w:val="003E6E1D"/>
    <w:rsid w:val="003F1D46"/>
    <w:rsid w:val="00436FBA"/>
    <w:rsid w:val="00437ED0"/>
    <w:rsid w:val="00440CD8"/>
    <w:rsid w:val="00443837"/>
    <w:rsid w:val="00447583"/>
    <w:rsid w:val="00450F66"/>
    <w:rsid w:val="00452D2C"/>
    <w:rsid w:val="00461739"/>
    <w:rsid w:val="00467865"/>
    <w:rsid w:val="00480027"/>
    <w:rsid w:val="0048685F"/>
    <w:rsid w:val="004A1437"/>
    <w:rsid w:val="004A4198"/>
    <w:rsid w:val="004A54EA"/>
    <w:rsid w:val="004B0578"/>
    <w:rsid w:val="004B4818"/>
    <w:rsid w:val="004C2FEE"/>
    <w:rsid w:val="004D19AF"/>
    <w:rsid w:val="004D7DAE"/>
    <w:rsid w:val="004E34C6"/>
    <w:rsid w:val="004F62AD"/>
    <w:rsid w:val="004F7FAF"/>
    <w:rsid w:val="00501AE8"/>
    <w:rsid w:val="00504B65"/>
    <w:rsid w:val="005067D6"/>
    <w:rsid w:val="00507F17"/>
    <w:rsid w:val="005114CE"/>
    <w:rsid w:val="0052122B"/>
    <w:rsid w:val="00542885"/>
    <w:rsid w:val="0055319A"/>
    <w:rsid w:val="005557F6"/>
    <w:rsid w:val="005566C5"/>
    <w:rsid w:val="00563778"/>
    <w:rsid w:val="00574AA5"/>
    <w:rsid w:val="0058203D"/>
    <w:rsid w:val="0058502A"/>
    <w:rsid w:val="005A4493"/>
    <w:rsid w:val="005A49E8"/>
    <w:rsid w:val="005B4AE2"/>
    <w:rsid w:val="005C3D49"/>
    <w:rsid w:val="005D6350"/>
    <w:rsid w:val="005E63CC"/>
    <w:rsid w:val="005F3E2B"/>
    <w:rsid w:val="005F6E87"/>
    <w:rsid w:val="00613129"/>
    <w:rsid w:val="00614363"/>
    <w:rsid w:val="00614CA5"/>
    <w:rsid w:val="00617C65"/>
    <w:rsid w:val="00627813"/>
    <w:rsid w:val="00636C48"/>
    <w:rsid w:val="00655A89"/>
    <w:rsid w:val="00660463"/>
    <w:rsid w:val="00661AF5"/>
    <w:rsid w:val="00682C69"/>
    <w:rsid w:val="00692CC0"/>
    <w:rsid w:val="00693656"/>
    <w:rsid w:val="006A5FF0"/>
    <w:rsid w:val="006C66E4"/>
    <w:rsid w:val="006D0E9C"/>
    <w:rsid w:val="006D2635"/>
    <w:rsid w:val="006D779C"/>
    <w:rsid w:val="006E37DB"/>
    <w:rsid w:val="006E4F63"/>
    <w:rsid w:val="006E729E"/>
    <w:rsid w:val="006F4BF0"/>
    <w:rsid w:val="00701054"/>
    <w:rsid w:val="00701641"/>
    <w:rsid w:val="00706847"/>
    <w:rsid w:val="0071685E"/>
    <w:rsid w:val="007229D0"/>
    <w:rsid w:val="00732FFB"/>
    <w:rsid w:val="007602AC"/>
    <w:rsid w:val="00774B67"/>
    <w:rsid w:val="00793AC6"/>
    <w:rsid w:val="007A14C3"/>
    <w:rsid w:val="007A205A"/>
    <w:rsid w:val="007A71DE"/>
    <w:rsid w:val="007B199B"/>
    <w:rsid w:val="007B6119"/>
    <w:rsid w:val="007C1DA0"/>
    <w:rsid w:val="007E2A15"/>
    <w:rsid w:val="007E56C4"/>
    <w:rsid w:val="007F2DF8"/>
    <w:rsid w:val="008107D6"/>
    <w:rsid w:val="008206FA"/>
    <w:rsid w:val="008300C0"/>
    <w:rsid w:val="00835B25"/>
    <w:rsid w:val="00841645"/>
    <w:rsid w:val="00851F77"/>
    <w:rsid w:val="00852EC6"/>
    <w:rsid w:val="0085507E"/>
    <w:rsid w:val="008640D5"/>
    <w:rsid w:val="0087177F"/>
    <w:rsid w:val="00873040"/>
    <w:rsid w:val="00875014"/>
    <w:rsid w:val="0088782D"/>
    <w:rsid w:val="008A0543"/>
    <w:rsid w:val="008A1C4A"/>
    <w:rsid w:val="008A4903"/>
    <w:rsid w:val="008B08EF"/>
    <w:rsid w:val="008B24BB"/>
    <w:rsid w:val="008B56E4"/>
    <w:rsid w:val="008B57DD"/>
    <w:rsid w:val="008B7081"/>
    <w:rsid w:val="008C0476"/>
    <w:rsid w:val="008D40FF"/>
    <w:rsid w:val="008F01A6"/>
    <w:rsid w:val="00902964"/>
    <w:rsid w:val="009126F8"/>
    <w:rsid w:val="00941972"/>
    <w:rsid w:val="00946638"/>
    <w:rsid w:val="0094790F"/>
    <w:rsid w:val="00950A2A"/>
    <w:rsid w:val="00950AC9"/>
    <w:rsid w:val="00964529"/>
    <w:rsid w:val="00966B90"/>
    <w:rsid w:val="009737B7"/>
    <w:rsid w:val="009802C4"/>
    <w:rsid w:val="00987795"/>
    <w:rsid w:val="009973A4"/>
    <w:rsid w:val="009976D9"/>
    <w:rsid w:val="00997A3E"/>
    <w:rsid w:val="009A4D0D"/>
    <w:rsid w:val="009A4EA3"/>
    <w:rsid w:val="009A55DC"/>
    <w:rsid w:val="009C220D"/>
    <w:rsid w:val="009D0F32"/>
    <w:rsid w:val="009D6AEA"/>
    <w:rsid w:val="009F1F00"/>
    <w:rsid w:val="00A211B2"/>
    <w:rsid w:val="00A2727E"/>
    <w:rsid w:val="00A35524"/>
    <w:rsid w:val="00A74F99"/>
    <w:rsid w:val="00A82931"/>
    <w:rsid w:val="00A82BA3"/>
    <w:rsid w:val="00A94ACC"/>
    <w:rsid w:val="00A951E0"/>
    <w:rsid w:val="00A96F43"/>
    <w:rsid w:val="00AA1D34"/>
    <w:rsid w:val="00AA7471"/>
    <w:rsid w:val="00AA7AE0"/>
    <w:rsid w:val="00AB3878"/>
    <w:rsid w:val="00AE4193"/>
    <w:rsid w:val="00AE5C3D"/>
    <w:rsid w:val="00AE6FA4"/>
    <w:rsid w:val="00AF3C0C"/>
    <w:rsid w:val="00B03907"/>
    <w:rsid w:val="00B053B4"/>
    <w:rsid w:val="00B11811"/>
    <w:rsid w:val="00B17511"/>
    <w:rsid w:val="00B30C24"/>
    <w:rsid w:val="00B311E1"/>
    <w:rsid w:val="00B40DF0"/>
    <w:rsid w:val="00B4735C"/>
    <w:rsid w:val="00B54F3E"/>
    <w:rsid w:val="00B90EC2"/>
    <w:rsid w:val="00BA17BC"/>
    <w:rsid w:val="00BA268F"/>
    <w:rsid w:val="00BD3953"/>
    <w:rsid w:val="00C05A35"/>
    <w:rsid w:val="00C079CA"/>
    <w:rsid w:val="00C15447"/>
    <w:rsid w:val="00C5330F"/>
    <w:rsid w:val="00C60E99"/>
    <w:rsid w:val="00C67741"/>
    <w:rsid w:val="00C74647"/>
    <w:rsid w:val="00C76039"/>
    <w:rsid w:val="00C76480"/>
    <w:rsid w:val="00C80AD2"/>
    <w:rsid w:val="00C90A29"/>
    <w:rsid w:val="00C90CAA"/>
    <w:rsid w:val="00C92FD6"/>
    <w:rsid w:val="00C95605"/>
    <w:rsid w:val="00CA28E6"/>
    <w:rsid w:val="00CD247C"/>
    <w:rsid w:val="00CD5B74"/>
    <w:rsid w:val="00D03A13"/>
    <w:rsid w:val="00D10E13"/>
    <w:rsid w:val="00D14E73"/>
    <w:rsid w:val="00D20C91"/>
    <w:rsid w:val="00D22760"/>
    <w:rsid w:val="00D473FB"/>
    <w:rsid w:val="00D54BBD"/>
    <w:rsid w:val="00D6155E"/>
    <w:rsid w:val="00D6769A"/>
    <w:rsid w:val="00D90A75"/>
    <w:rsid w:val="00DA216A"/>
    <w:rsid w:val="00DA4B5C"/>
    <w:rsid w:val="00DC47A2"/>
    <w:rsid w:val="00DE1551"/>
    <w:rsid w:val="00DE5B46"/>
    <w:rsid w:val="00DE7FB7"/>
    <w:rsid w:val="00DF1FEB"/>
    <w:rsid w:val="00DF344A"/>
    <w:rsid w:val="00E12B32"/>
    <w:rsid w:val="00E20DDA"/>
    <w:rsid w:val="00E32A8B"/>
    <w:rsid w:val="00E34202"/>
    <w:rsid w:val="00E35022"/>
    <w:rsid w:val="00E36054"/>
    <w:rsid w:val="00E37E7B"/>
    <w:rsid w:val="00E41D41"/>
    <w:rsid w:val="00E46E04"/>
    <w:rsid w:val="00E712C6"/>
    <w:rsid w:val="00E87396"/>
    <w:rsid w:val="00EB478A"/>
    <w:rsid w:val="00EC42A3"/>
    <w:rsid w:val="00EE1B41"/>
    <w:rsid w:val="00F02A61"/>
    <w:rsid w:val="00F264EB"/>
    <w:rsid w:val="00F266FF"/>
    <w:rsid w:val="00F3073A"/>
    <w:rsid w:val="00F43334"/>
    <w:rsid w:val="00F52A13"/>
    <w:rsid w:val="00F83033"/>
    <w:rsid w:val="00F966AA"/>
    <w:rsid w:val="00F97608"/>
    <w:rsid w:val="00FB2057"/>
    <w:rsid w:val="00FB538F"/>
    <w:rsid w:val="00FB7841"/>
    <w:rsid w:val="00FC2839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AE8536"/>
  <w15:docId w15:val="{25E23C13-52C9-427B-BBF7-AA6C20EA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  <w:style w:type="character" w:customStyle="1" w:styleId="Heading1Char">
    <w:name w:val="Heading 1 Char"/>
    <w:basedOn w:val="DefaultParagraphFont"/>
    <w:link w:val="Heading1"/>
    <w:rsid w:val="0071685E"/>
    <w:rPr>
      <w:rFonts w:asciiTheme="majorHAnsi" w:hAnsiTheme="majorHAnsi"/>
      <w:b/>
      <w:caps/>
      <w:sz w:val="18"/>
      <w:szCs w:val="24"/>
    </w:rPr>
  </w:style>
  <w:style w:type="paragraph" w:styleId="Header">
    <w:name w:val="header"/>
    <w:basedOn w:val="Normal"/>
    <w:link w:val="HeaderChar"/>
    <w:uiPriority w:val="99"/>
    <w:unhideWhenUsed/>
    <w:rsid w:val="004B48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818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nhideWhenUsed/>
    <w:rsid w:val="004B48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4818"/>
    <w:rPr>
      <w:rFonts w:asciiTheme="minorHAnsi" w:hAnsiTheme="minorHAnsi"/>
      <w:sz w:val="16"/>
      <w:szCs w:val="24"/>
    </w:rPr>
  </w:style>
  <w:style w:type="table" w:styleId="TableGridLight">
    <w:name w:val="Grid Table Light"/>
    <w:basedOn w:val="TableNormal"/>
    <w:rsid w:val="008640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a\AppData\Roaming\Microsoft\Templates\EmplAp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130225EEED64DAB237A97D66524C9" ma:contentTypeVersion="18" ma:contentTypeDescription="Create a new document." ma:contentTypeScope="" ma:versionID="e207e008e17de478a5d86c0810da2d0a">
  <xsd:schema xmlns:xsd="http://www.w3.org/2001/XMLSchema" xmlns:xs="http://www.w3.org/2001/XMLSchema" xmlns:p="http://schemas.microsoft.com/office/2006/metadata/properties" xmlns:ns2="e1b36c76-53f2-4aeb-a308-e42b1dca9821" xmlns:ns3="837b2caa-539b-41bb-b960-91b140abc4a9" targetNamespace="http://schemas.microsoft.com/office/2006/metadata/properties" ma:root="true" ma:fieldsID="fdd279a72f59ddcf9cd153cd1b971367" ns2:_="" ns3:_="">
    <xsd:import namespace="e1b36c76-53f2-4aeb-a308-e42b1dca9821"/>
    <xsd:import namespace="837b2caa-539b-41bb-b960-91b140abc4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36c76-53f2-4aeb-a308-e42b1dca98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3e8878-c349-4844-95bf-73ab1608cd18}" ma:internalName="TaxCatchAll" ma:showField="CatchAllData" ma:web="e1b36c76-53f2-4aeb-a308-e42b1dca9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2caa-539b-41bb-b960-91b140abc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eb90c5-2c5f-40a9-b19e-58894a4e7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7b2caa-539b-41bb-b960-91b140abc4a9">
      <Terms xmlns="http://schemas.microsoft.com/office/infopath/2007/PartnerControls"/>
    </lcf76f155ced4ddcb4097134ff3c332f>
    <TaxCatchAll xmlns="e1b36c76-53f2-4aeb-a308-e42b1dca982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BE086-6C7B-4D9D-9085-11BC83AAC469}"/>
</file>

<file path=customXml/itemProps2.xml><?xml version="1.0" encoding="utf-8"?>
<ds:datastoreItem xmlns:ds="http://schemas.openxmlformats.org/officeDocument/2006/customXml" ds:itemID="{62E3CCB7-331A-4274-8A09-C1A3FB269D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92562-9FC4-4E7E-A832-E823A7982822}">
  <ds:schemaRefs>
    <ds:schemaRef ds:uri="http://schemas.microsoft.com/office/2006/metadata/properties"/>
    <ds:schemaRef ds:uri="http://schemas.microsoft.com/office/infopath/2007/PartnerControls"/>
    <ds:schemaRef ds:uri="837b2caa-539b-41bb-b960-91b140abc4a9"/>
    <ds:schemaRef ds:uri="e1b36c76-53f2-4aeb-a308-e42b1dca9821"/>
  </ds:schemaRefs>
</ds:datastoreItem>
</file>

<file path=customXml/itemProps4.xml><?xml version="1.0" encoding="utf-8"?>
<ds:datastoreItem xmlns:ds="http://schemas.openxmlformats.org/officeDocument/2006/customXml" ds:itemID="{B3F743C3-B7BB-4097-B132-437981330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EmplApp</Template>
  <TotalTime>2703</TotalTime>
  <Pages>4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subject/>
  <dc:creator>Lisa</dc:creator>
  <cp:keywords/>
  <cp:lastModifiedBy>Vanessa - Care To Listen</cp:lastModifiedBy>
  <cp:revision>20</cp:revision>
  <cp:lastPrinted>2020-09-28T09:58:00Z</cp:lastPrinted>
  <dcterms:created xsi:type="dcterms:W3CDTF">2023-12-01T11:41:00Z</dcterms:created>
  <dcterms:modified xsi:type="dcterms:W3CDTF">2024-03-01T11:10:00Z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  <property fmtid="{D5CDD505-2E9C-101B-9397-08002B2CF9AE}" pid="3" name="ContentTypeId">
    <vt:lpwstr>0x010100535130225EEED64DAB237A97D66524C9</vt:lpwstr>
  </property>
  <property fmtid="{D5CDD505-2E9C-101B-9397-08002B2CF9AE}" pid="4" name="Order">
    <vt:r8>1400</vt:r8>
  </property>
  <property fmtid="{D5CDD505-2E9C-101B-9397-08002B2CF9AE}" pid="5" name="MediaServiceImageTags">
    <vt:lpwstr/>
  </property>
</Properties>
</file>