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79"/>
        <w:gridCol w:w="3801"/>
      </w:tblGrid>
      <w:tr w:rsidR="00AA7471" w14:paraId="5BB220E0" w14:textId="77777777" w:rsidTr="00AA7471">
        <w:tc>
          <w:tcPr>
            <w:tcW w:w="6408" w:type="dxa"/>
          </w:tcPr>
          <w:p w14:paraId="77E7D384" w14:textId="7381C20F" w:rsidR="00AA7471" w:rsidRDefault="0071685E" w:rsidP="00AA7471">
            <w:pPr>
              <w:pStyle w:val="CompanyName"/>
            </w:pPr>
            <w:r>
              <w:t>care to listen</w:t>
            </w:r>
            <w:r w:rsidR="00AF3C0C">
              <w:t xml:space="preserve"> SCHOOL OF COUNSELLING</w:t>
            </w:r>
          </w:p>
          <w:p w14:paraId="47A617A3" w14:textId="49E5B589" w:rsidR="00AA7471" w:rsidRDefault="00873040" w:rsidP="00AA7471">
            <w:pPr>
              <w:pStyle w:val="Title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6062A17" wp14:editId="67D4C7BD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270510</wp:posOffset>
                      </wp:positionV>
                      <wp:extent cx="2743200" cy="254000"/>
                      <wp:effectExtent l="0" t="0" r="12700" b="1270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43200" cy="254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67FB98B" w14:textId="071D4C91" w:rsidR="00873040" w:rsidRPr="00873040" w:rsidRDefault="00873040">
                                  <w:pPr>
                                    <w:rPr>
                                      <w:lang w:val="en-GB"/>
                                    </w:rPr>
                                  </w:pPr>
                                  <w:r>
                                    <w:rPr>
                                      <w:lang w:val="en-GB"/>
                                    </w:rPr>
                                    <w:t>Course Reference</w:t>
                                  </w:r>
                                  <w:r w:rsidR="00627813">
                                    <w:rPr>
                                      <w:lang w:val="en-GB"/>
                                    </w:rPr>
                                    <w:t xml:space="preserve"> CSK-L2</w:t>
                                  </w:r>
                                  <w:r w:rsidR="00391EED">
                                    <w:rPr>
                                      <w:lang w:val="en-GB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062A1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-1.6pt;margin-top:21.3pt;width:3in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" fillcolor="white [3201]" strokeweight=".5pt">
                      <v:textbox>
                        <w:txbxContent>
                          <w:p w14:paraId="467FB98B" w14:textId="071D4C91" w:rsidR="00873040" w:rsidRPr="00873040" w:rsidRDefault="00873040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Course Reference</w:t>
                            </w:r>
                            <w:r w:rsidR="00627813">
                              <w:rPr>
                                <w:lang w:val="en-GB"/>
                              </w:rPr>
                              <w:t xml:space="preserve"> CSK-L2</w:t>
                            </w:r>
                            <w:r w:rsidR="00391EED">
                              <w:rPr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A7471" w:rsidRPr="00AA7471">
              <w:t>Application</w:t>
            </w:r>
            <w:r w:rsidR="00D54BBD">
              <w:t xml:space="preserve"> Form</w:t>
            </w:r>
          </w:p>
          <w:p w14:paraId="0C722323" w14:textId="77777777" w:rsidR="00BA17BC" w:rsidRPr="00BA17BC" w:rsidRDefault="00BA17BC" w:rsidP="00BA17BC"/>
          <w:p w14:paraId="13AA644B" w14:textId="799797C3" w:rsidR="00BA17BC" w:rsidRPr="00BA17BC" w:rsidRDefault="00BA17BC" w:rsidP="00BA17BC"/>
        </w:tc>
        <w:tc>
          <w:tcPr>
            <w:tcW w:w="3888" w:type="dxa"/>
          </w:tcPr>
          <w:p w14:paraId="0AD6561C" w14:textId="69DBB8D9" w:rsidR="00AA7471" w:rsidRDefault="00AF3C0C" w:rsidP="001564EE">
            <w:pPr>
              <w:pStyle w:val="Logo"/>
            </w:pPr>
            <w:r>
              <w:rPr>
                <w:noProof/>
              </w:rPr>
              <w:drawing>
                <wp:inline distT="0" distB="0" distL="0" distR="0" wp14:anchorId="2D4F4416" wp14:editId="43F8B5AA">
                  <wp:extent cx="545911" cy="609600"/>
                  <wp:effectExtent l="0" t="0" r="635" b="0"/>
                  <wp:docPr id="2" name="Picture 2" descr="A close up of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TL-logo-3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449" cy="629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A40DC3" w14:textId="0A0A8BF0" w:rsidR="00AA7471" w:rsidRDefault="00AA7471" w:rsidP="00AA7471"/>
    <w:p w14:paraId="51A73055" w14:textId="77777777" w:rsidR="007F2DF8" w:rsidRDefault="007F2DF8" w:rsidP="00AA7471"/>
    <w:tbl>
      <w:tblPr>
        <w:tblW w:w="503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717"/>
        <w:gridCol w:w="518"/>
        <w:gridCol w:w="167"/>
        <w:gridCol w:w="630"/>
        <w:gridCol w:w="431"/>
        <w:gridCol w:w="186"/>
        <w:gridCol w:w="566"/>
        <w:gridCol w:w="102"/>
        <w:gridCol w:w="877"/>
        <w:gridCol w:w="302"/>
        <w:gridCol w:w="325"/>
        <w:gridCol w:w="103"/>
        <w:gridCol w:w="482"/>
        <w:gridCol w:w="129"/>
        <w:gridCol w:w="447"/>
        <w:gridCol w:w="258"/>
        <w:gridCol w:w="411"/>
        <w:gridCol w:w="342"/>
        <w:gridCol w:w="385"/>
        <w:gridCol w:w="605"/>
        <w:gridCol w:w="539"/>
        <w:gridCol w:w="87"/>
        <w:gridCol w:w="1521"/>
      </w:tblGrid>
      <w:tr w:rsidR="00A35524" w:rsidRPr="002A733C" w14:paraId="7C4C0656" w14:textId="77777777" w:rsidTr="00B17511">
        <w:trPr>
          <w:trHeight w:hRule="exact" w:val="288"/>
        </w:trPr>
        <w:tc>
          <w:tcPr>
            <w:tcW w:w="10070" w:type="dxa"/>
            <w:gridSpan w:val="23"/>
            <w:shd w:val="clear" w:color="auto" w:fill="D9D9D9" w:themeFill="background1" w:themeFillShade="D9"/>
            <w:vAlign w:val="center"/>
          </w:tcPr>
          <w:p w14:paraId="3FB0CA41" w14:textId="77777777" w:rsidR="00A35524" w:rsidRPr="00AA7471" w:rsidRDefault="009C220D" w:rsidP="00AA7471">
            <w:pPr>
              <w:pStyle w:val="Heading1"/>
            </w:pPr>
            <w:r w:rsidRPr="00AA7471">
              <w:t>Applicant Information</w:t>
            </w:r>
          </w:p>
        </w:tc>
      </w:tr>
      <w:tr w:rsidR="00FB2057" w:rsidRPr="002A733C" w14:paraId="670E6973" w14:textId="77777777" w:rsidTr="00B17511">
        <w:trPr>
          <w:trHeight w:hRule="exact" w:val="403"/>
        </w:trPr>
        <w:tc>
          <w:tcPr>
            <w:tcW w:w="1202" w:type="dxa"/>
            <w:gridSpan w:val="2"/>
            <w:vAlign w:val="center"/>
          </w:tcPr>
          <w:p w14:paraId="0B9C1292" w14:textId="77777777" w:rsidR="00FB2057" w:rsidRPr="002A733C" w:rsidRDefault="00FB2057" w:rsidP="002A733C">
            <w:r>
              <w:t>Name</w:t>
            </w:r>
          </w:p>
        </w:tc>
        <w:tc>
          <w:tcPr>
            <w:tcW w:w="6801" w:type="dxa"/>
            <w:gridSpan w:val="18"/>
            <w:vAlign w:val="center"/>
          </w:tcPr>
          <w:p w14:paraId="7D81324B" w14:textId="77777777" w:rsidR="00FB2057" w:rsidRPr="002A733C" w:rsidRDefault="00FB2057" w:rsidP="002A733C"/>
        </w:tc>
        <w:tc>
          <w:tcPr>
            <w:tcW w:w="542" w:type="dxa"/>
            <w:vAlign w:val="center"/>
          </w:tcPr>
          <w:p w14:paraId="60735D7B" w14:textId="77777777" w:rsidR="00FB2057" w:rsidRPr="002A733C" w:rsidRDefault="00FB2057" w:rsidP="002A733C">
            <w:r>
              <w:t>Date</w:t>
            </w:r>
          </w:p>
        </w:tc>
        <w:tc>
          <w:tcPr>
            <w:tcW w:w="1525" w:type="dxa"/>
            <w:gridSpan w:val="2"/>
            <w:vAlign w:val="center"/>
          </w:tcPr>
          <w:p w14:paraId="44D629CD" w14:textId="77777777" w:rsidR="00FB2057" w:rsidRPr="002A733C" w:rsidRDefault="00FB2057" w:rsidP="002A733C"/>
        </w:tc>
      </w:tr>
      <w:tr w:rsidR="00FB2057" w:rsidRPr="002A733C" w14:paraId="5B761AA6" w14:textId="77777777" w:rsidTr="00B17511">
        <w:trPr>
          <w:trHeight w:hRule="exact" w:val="403"/>
        </w:trPr>
        <w:tc>
          <w:tcPr>
            <w:tcW w:w="1202" w:type="dxa"/>
            <w:gridSpan w:val="2"/>
            <w:vAlign w:val="center"/>
          </w:tcPr>
          <w:p w14:paraId="2EF041A9" w14:textId="77777777" w:rsidR="00FB2057" w:rsidRPr="002A733C" w:rsidRDefault="00FB2057" w:rsidP="002A733C">
            <w:r>
              <w:t>Street Address</w:t>
            </w:r>
          </w:p>
        </w:tc>
        <w:tc>
          <w:tcPr>
            <w:tcW w:w="8868" w:type="dxa"/>
            <w:gridSpan w:val="21"/>
            <w:vAlign w:val="center"/>
          </w:tcPr>
          <w:p w14:paraId="5213C4EA" w14:textId="77777777" w:rsidR="00FB2057" w:rsidRPr="002A733C" w:rsidRDefault="00FB2057" w:rsidP="002A733C"/>
        </w:tc>
      </w:tr>
      <w:tr w:rsidR="008D40FF" w:rsidRPr="002A733C" w14:paraId="103D9842" w14:textId="77777777" w:rsidTr="00B17511">
        <w:trPr>
          <w:trHeight w:hRule="exact" w:val="403"/>
        </w:trPr>
        <w:tc>
          <w:tcPr>
            <w:tcW w:w="723" w:type="dxa"/>
            <w:vAlign w:val="center"/>
          </w:tcPr>
          <w:p w14:paraId="5CE943BF" w14:textId="77777777" w:rsidR="004C2FEE" w:rsidRPr="002A733C" w:rsidRDefault="00FB2057" w:rsidP="002A733C">
            <w:r>
              <w:t>Town</w:t>
            </w:r>
          </w:p>
        </w:tc>
        <w:tc>
          <w:tcPr>
            <w:tcW w:w="3504" w:type="dxa"/>
            <w:gridSpan w:val="8"/>
            <w:vAlign w:val="center"/>
          </w:tcPr>
          <w:p w14:paraId="7BD8D05F" w14:textId="77777777" w:rsidR="004C2FEE" w:rsidRPr="002A733C" w:rsidRDefault="004C2FEE" w:rsidP="002A733C"/>
        </w:tc>
        <w:tc>
          <w:tcPr>
            <w:tcW w:w="735" w:type="dxa"/>
            <w:gridSpan w:val="3"/>
            <w:vAlign w:val="center"/>
          </w:tcPr>
          <w:p w14:paraId="47BED27C" w14:textId="77777777" w:rsidR="004C2FEE" w:rsidRPr="002A733C" w:rsidRDefault="00FB2057" w:rsidP="002A733C">
            <w:r>
              <w:t>County</w:t>
            </w:r>
          </w:p>
        </w:tc>
        <w:tc>
          <w:tcPr>
            <w:tcW w:w="2086" w:type="dxa"/>
            <w:gridSpan w:val="6"/>
            <w:vAlign w:val="center"/>
          </w:tcPr>
          <w:p w14:paraId="7E9DB031" w14:textId="77777777" w:rsidR="004C2FEE" w:rsidRPr="002A733C" w:rsidRDefault="004C2FEE" w:rsidP="002A733C"/>
        </w:tc>
        <w:tc>
          <w:tcPr>
            <w:tcW w:w="975" w:type="dxa"/>
            <w:gridSpan w:val="2"/>
            <w:vAlign w:val="center"/>
          </w:tcPr>
          <w:p w14:paraId="027D3D25" w14:textId="77777777" w:rsidR="004C2FEE" w:rsidRPr="002A733C" w:rsidRDefault="00FB2057" w:rsidP="002A733C">
            <w:r>
              <w:t>Postcode</w:t>
            </w:r>
          </w:p>
        </w:tc>
        <w:tc>
          <w:tcPr>
            <w:tcW w:w="2047" w:type="dxa"/>
            <w:gridSpan w:val="3"/>
            <w:vAlign w:val="center"/>
          </w:tcPr>
          <w:p w14:paraId="199F52F1" w14:textId="77777777" w:rsidR="004C2FEE" w:rsidRPr="002A733C" w:rsidRDefault="004C2FEE" w:rsidP="002A733C"/>
        </w:tc>
      </w:tr>
      <w:tr w:rsidR="00C90A29" w:rsidRPr="002A733C" w14:paraId="461FF8F8" w14:textId="77777777" w:rsidTr="00B17511">
        <w:trPr>
          <w:trHeight w:hRule="exact" w:val="403"/>
        </w:trPr>
        <w:tc>
          <w:tcPr>
            <w:tcW w:w="723" w:type="dxa"/>
            <w:vAlign w:val="center"/>
          </w:tcPr>
          <w:p w14:paraId="2606E901" w14:textId="77777777" w:rsidR="00C90A29" w:rsidRPr="002A733C" w:rsidRDefault="00C90A29" w:rsidP="002A733C">
            <w:r>
              <w:t>Phone</w:t>
            </w:r>
          </w:p>
        </w:tc>
        <w:tc>
          <w:tcPr>
            <w:tcW w:w="3504" w:type="dxa"/>
            <w:gridSpan w:val="8"/>
            <w:vAlign w:val="center"/>
          </w:tcPr>
          <w:p w14:paraId="72259AB6" w14:textId="77777777" w:rsidR="00C90A29" w:rsidRPr="002A733C" w:rsidRDefault="00C90A29" w:rsidP="002A733C"/>
        </w:tc>
        <w:tc>
          <w:tcPr>
            <w:tcW w:w="1351" w:type="dxa"/>
            <w:gridSpan w:val="5"/>
            <w:vAlign w:val="center"/>
          </w:tcPr>
          <w:p w14:paraId="27AD1FAB" w14:textId="77777777" w:rsidR="00C90A29" w:rsidRPr="002A733C" w:rsidRDefault="00C90A29" w:rsidP="002A733C">
            <w:r>
              <w:t>E-mail Address</w:t>
            </w:r>
          </w:p>
        </w:tc>
        <w:tc>
          <w:tcPr>
            <w:tcW w:w="4492" w:type="dxa"/>
            <w:gridSpan w:val="9"/>
            <w:vAlign w:val="center"/>
          </w:tcPr>
          <w:p w14:paraId="37A4BE29" w14:textId="77777777" w:rsidR="00C90A29" w:rsidRPr="002A733C" w:rsidRDefault="00C90A29" w:rsidP="002A733C"/>
        </w:tc>
      </w:tr>
      <w:tr w:rsidR="00FB2057" w:rsidRPr="002A733C" w14:paraId="1B8C1FA7" w14:textId="77777777" w:rsidTr="00B17511">
        <w:trPr>
          <w:trHeight w:hRule="exact" w:val="403"/>
        </w:trPr>
        <w:tc>
          <w:tcPr>
            <w:tcW w:w="10070" w:type="dxa"/>
            <w:gridSpan w:val="23"/>
            <w:vAlign w:val="center"/>
          </w:tcPr>
          <w:p w14:paraId="539F2646" w14:textId="77777777" w:rsidR="00FB2057" w:rsidRPr="00CD5B74" w:rsidRDefault="00FB2057" w:rsidP="002A733C">
            <w:pPr>
              <w:rPr>
                <w:b/>
              </w:rPr>
            </w:pPr>
            <w:r w:rsidRPr="00CD5B74">
              <w:rPr>
                <w:b/>
              </w:rPr>
              <w:t>Optional Information:</w:t>
            </w:r>
          </w:p>
        </w:tc>
      </w:tr>
      <w:tr w:rsidR="008D40FF" w:rsidRPr="002A733C" w14:paraId="0DD7DDFD" w14:textId="77777777" w:rsidTr="00B17511">
        <w:trPr>
          <w:trHeight w:hRule="exact" w:val="403"/>
        </w:trPr>
        <w:tc>
          <w:tcPr>
            <w:tcW w:w="1245" w:type="dxa"/>
            <w:gridSpan w:val="2"/>
            <w:vAlign w:val="center"/>
          </w:tcPr>
          <w:p w14:paraId="69A7036F" w14:textId="77777777" w:rsidR="004C2FEE" w:rsidRPr="002A733C" w:rsidRDefault="00FB2057" w:rsidP="002A733C">
            <w:r>
              <w:t>Date of Birth</w:t>
            </w:r>
          </w:p>
        </w:tc>
        <w:tc>
          <w:tcPr>
            <w:tcW w:w="2097" w:type="dxa"/>
            <w:gridSpan w:val="6"/>
            <w:vAlign w:val="center"/>
          </w:tcPr>
          <w:p w14:paraId="473BBB40" w14:textId="77777777" w:rsidR="004C2FEE" w:rsidRPr="002A733C" w:rsidRDefault="004C2FEE" w:rsidP="002A733C"/>
        </w:tc>
        <w:tc>
          <w:tcPr>
            <w:tcW w:w="1516" w:type="dxa"/>
            <w:gridSpan w:val="3"/>
            <w:vAlign w:val="center"/>
          </w:tcPr>
          <w:p w14:paraId="598B5EBD" w14:textId="77777777" w:rsidR="004C2FEE" w:rsidRPr="002A733C" w:rsidRDefault="00FB2057" w:rsidP="002A733C">
            <w:r>
              <w:t>Gender</w:t>
            </w:r>
          </w:p>
        </w:tc>
        <w:tc>
          <w:tcPr>
            <w:tcW w:w="1845" w:type="dxa"/>
            <w:gridSpan w:val="6"/>
            <w:vAlign w:val="center"/>
          </w:tcPr>
          <w:p w14:paraId="52BE665B" w14:textId="77777777" w:rsidR="004C2FEE" w:rsidRPr="002A733C" w:rsidRDefault="004C2FEE" w:rsidP="002A733C"/>
        </w:tc>
        <w:tc>
          <w:tcPr>
            <w:tcW w:w="1300" w:type="dxa"/>
            <w:gridSpan w:val="3"/>
            <w:vAlign w:val="center"/>
          </w:tcPr>
          <w:p w14:paraId="6D6987E6" w14:textId="77777777" w:rsidR="004C2FEE" w:rsidRPr="002A733C" w:rsidRDefault="00FB2057" w:rsidP="002A733C">
            <w:r>
              <w:t>Ethnicity</w:t>
            </w:r>
          </w:p>
        </w:tc>
        <w:tc>
          <w:tcPr>
            <w:tcW w:w="2067" w:type="dxa"/>
            <w:gridSpan w:val="3"/>
            <w:vAlign w:val="center"/>
          </w:tcPr>
          <w:p w14:paraId="048F7067" w14:textId="77777777" w:rsidR="004C2FEE" w:rsidRPr="002A733C" w:rsidRDefault="004C2FEE" w:rsidP="002A733C"/>
        </w:tc>
      </w:tr>
      <w:tr w:rsidR="002E787A" w:rsidRPr="002A733C" w14:paraId="3A261DAE" w14:textId="77777777" w:rsidTr="00B17511">
        <w:trPr>
          <w:trHeight w:hRule="exact" w:val="403"/>
        </w:trPr>
        <w:tc>
          <w:tcPr>
            <w:tcW w:w="3239" w:type="dxa"/>
            <w:gridSpan w:val="7"/>
            <w:vAlign w:val="center"/>
          </w:tcPr>
          <w:p w14:paraId="602182A2" w14:textId="2E063175" w:rsidR="002E787A" w:rsidRDefault="002E787A" w:rsidP="002A733C">
            <w:r>
              <w:t>Are you in personal therapy</w:t>
            </w:r>
            <w:r w:rsidR="004773F8">
              <w:t>?</w:t>
            </w:r>
          </w:p>
          <w:p w14:paraId="5F097885" w14:textId="009D69D5" w:rsidR="002E787A" w:rsidRDefault="002E787A" w:rsidP="002A733C">
            <w:r>
              <w:t>(Delete as appropriate)</w:t>
            </w:r>
          </w:p>
        </w:tc>
        <w:tc>
          <w:tcPr>
            <w:tcW w:w="1619" w:type="dxa"/>
            <w:gridSpan w:val="4"/>
            <w:vAlign w:val="center"/>
          </w:tcPr>
          <w:p w14:paraId="7BFF9EAB" w14:textId="51F390C5" w:rsidR="002E787A" w:rsidRPr="002A733C" w:rsidRDefault="00B40DF0" w:rsidP="002E787A">
            <w:r w:rsidRPr="002A733C">
              <w:t>YES</w:t>
            </w:r>
            <w:r>
              <w:t xml:space="preserve"> /</w:t>
            </w:r>
            <w:r w:rsidR="002E787A">
              <w:t xml:space="preserve"> NO </w:t>
            </w:r>
            <w:r w:rsidR="002E787A" w:rsidRPr="00AA7471">
              <w:t xml:space="preserve"> </w:t>
            </w:r>
          </w:p>
        </w:tc>
        <w:tc>
          <w:tcPr>
            <w:tcW w:w="1170" w:type="dxa"/>
            <w:gridSpan w:val="4"/>
            <w:vAlign w:val="center"/>
          </w:tcPr>
          <w:p w14:paraId="18770068" w14:textId="77777777" w:rsidR="002E787A" w:rsidRDefault="002E787A" w:rsidP="002A733C">
            <w:r>
              <w:t>If so, since when?</w:t>
            </w:r>
          </w:p>
        </w:tc>
        <w:tc>
          <w:tcPr>
            <w:tcW w:w="4042" w:type="dxa"/>
            <w:gridSpan w:val="8"/>
            <w:vAlign w:val="center"/>
          </w:tcPr>
          <w:p w14:paraId="28575A0B" w14:textId="77777777" w:rsidR="002E787A" w:rsidRPr="002A733C" w:rsidRDefault="002E787A" w:rsidP="002A733C"/>
        </w:tc>
      </w:tr>
      <w:tr w:rsidR="002E787A" w:rsidRPr="002A733C" w14:paraId="79719C55" w14:textId="77777777" w:rsidTr="00B17511">
        <w:trPr>
          <w:trHeight w:hRule="exact" w:val="403"/>
        </w:trPr>
        <w:tc>
          <w:tcPr>
            <w:tcW w:w="3239" w:type="dxa"/>
            <w:gridSpan w:val="7"/>
            <w:vAlign w:val="center"/>
          </w:tcPr>
          <w:p w14:paraId="634D7333" w14:textId="3A330F7C" w:rsidR="002E787A" w:rsidRPr="002A733C" w:rsidRDefault="00AF3C0C" w:rsidP="002A733C">
            <w:bookmarkStart w:id="0" w:name="_Hlk69732445"/>
            <w:r>
              <w:t>Do you speak any additional languages?</w:t>
            </w:r>
          </w:p>
        </w:tc>
        <w:tc>
          <w:tcPr>
            <w:tcW w:w="1619" w:type="dxa"/>
            <w:gridSpan w:val="4"/>
            <w:vAlign w:val="center"/>
          </w:tcPr>
          <w:p w14:paraId="740D1E3C" w14:textId="2DC40BF4" w:rsidR="002E787A" w:rsidRPr="002A733C" w:rsidRDefault="002E787A" w:rsidP="002E787A">
            <w:r w:rsidRPr="002A733C">
              <w:t>YES</w:t>
            </w:r>
            <w:r>
              <w:t xml:space="preserve"> / NO</w:t>
            </w:r>
          </w:p>
        </w:tc>
        <w:tc>
          <w:tcPr>
            <w:tcW w:w="1170" w:type="dxa"/>
            <w:gridSpan w:val="4"/>
            <w:vAlign w:val="center"/>
          </w:tcPr>
          <w:p w14:paraId="364DCA26" w14:textId="77777777" w:rsidR="002E787A" w:rsidRPr="002A733C" w:rsidRDefault="002E787A" w:rsidP="00FB2057">
            <w:r>
              <w:t>If yes, please specify</w:t>
            </w:r>
          </w:p>
        </w:tc>
        <w:tc>
          <w:tcPr>
            <w:tcW w:w="4042" w:type="dxa"/>
            <w:gridSpan w:val="8"/>
            <w:vAlign w:val="center"/>
          </w:tcPr>
          <w:p w14:paraId="6150F270" w14:textId="77777777" w:rsidR="002E787A" w:rsidRPr="002A733C" w:rsidRDefault="002E787A" w:rsidP="002A733C"/>
        </w:tc>
      </w:tr>
      <w:tr w:rsidR="00AB3878" w:rsidRPr="002A733C" w14:paraId="735275BB" w14:textId="77777777" w:rsidTr="00B17511">
        <w:trPr>
          <w:trHeight w:hRule="exact" w:val="403"/>
        </w:trPr>
        <w:tc>
          <w:tcPr>
            <w:tcW w:w="3239" w:type="dxa"/>
            <w:gridSpan w:val="7"/>
            <w:vAlign w:val="center"/>
          </w:tcPr>
          <w:p w14:paraId="2715E7DD" w14:textId="550B4FEE" w:rsidR="00AB3878" w:rsidRDefault="00AF3C0C" w:rsidP="002A733C">
            <w:r>
              <w:t>Do you require any additional support to fully engage in this course</w:t>
            </w:r>
            <w:r w:rsidR="004773F8">
              <w:t>?</w:t>
            </w:r>
          </w:p>
        </w:tc>
        <w:tc>
          <w:tcPr>
            <w:tcW w:w="1619" w:type="dxa"/>
            <w:gridSpan w:val="4"/>
            <w:vAlign w:val="center"/>
          </w:tcPr>
          <w:p w14:paraId="0E6CC382" w14:textId="1645C1E6" w:rsidR="00AB3878" w:rsidRPr="002A733C" w:rsidRDefault="00AF3C0C" w:rsidP="002E787A">
            <w:r>
              <w:t>YES</w:t>
            </w:r>
            <w:r w:rsidR="00851F77">
              <w:t xml:space="preserve"> </w:t>
            </w:r>
            <w:r>
              <w:t>/</w:t>
            </w:r>
            <w:r w:rsidR="00851F77">
              <w:t xml:space="preserve"> </w:t>
            </w:r>
            <w:r>
              <w:t>NO</w:t>
            </w:r>
          </w:p>
        </w:tc>
        <w:tc>
          <w:tcPr>
            <w:tcW w:w="1170" w:type="dxa"/>
            <w:gridSpan w:val="4"/>
            <w:vAlign w:val="center"/>
          </w:tcPr>
          <w:p w14:paraId="7D950ADE" w14:textId="0CD8F5C6" w:rsidR="00AB3878" w:rsidRDefault="00AF3C0C" w:rsidP="00FB2057">
            <w:r>
              <w:t>If yes, please specify</w:t>
            </w:r>
          </w:p>
        </w:tc>
        <w:tc>
          <w:tcPr>
            <w:tcW w:w="4042" w:type="dxa"/>
            <w:gridSpan w:val="8"/>
            <w:vAlign w:val="center"/>
          </w:tcPr>
          <w:p w14:paraId="59CEF323" w14:textId="77777777" w:rsidR="00AB3878" w:rsidRPr="002A733C" w:rsidRDefault="00AB3878" w:rsidP="002A733C"/>
        </w:tc>
      </w:tr>
      <w:tr w:rsidR="00AD7BA9" w:rsidRPr="002A733C" w14:paraId="69FFB30D" w14:textId="77777777" w:rsidTr="00AD7BA9">
        <w:trPr>
          <w:trHeight w:hRule="exact" w:val="458"/>
        </w:trPr>
        <w:tc>
          <w:tcPr>
            <w:tcW w:w="4531" w:type="dxa"/>
            <w:gridSpan w:val="10"/>
            <w:vAlign w:val="center"/>
          </w:tcPr>
          <w:p w14:paraId="55728DFE" w14:textId="77777777" w:rsidR="00AD7BA9" w:rsidRDefault="00B73C1B" w:rsidP="00C42223">
            <w:r>
              <w:t>Which course do you wish</w:t>
            </w:r>
            <w:r w:rsidR="006350BA">
              <w:t xml:space="preserve"> to attend?</w:t>
            </w:r>
          </w:p>
          <w:p w14:paraId="056DCA03" w14:textId="76E53138" w:rsidR="004773F8" w:rsidRDefault="004773F8" w:rsidP="00C42223">
            <w:r>
              <w:t>(</w:t>
            </w:r>
            <w:r w:rsidRPr="00E438A9">
              <w:rPr>
                <w:i/>
                <w:iCs/>
              </w:rPr>
              <w:t xml:space="preserve">Please delete as </w:t>
            </w:r>
            <w:r>
              <w:rPr>
                <w:i/>
                <w:iCs/>
              </w:rPr>
              <w:t>appropriate</w:t>
            </w:r>
            <w:r w:rsidRPr="00E438A9">
              <w:rPr>
                <w:i/>
                <w:iCs/>
              </w:rPr>
              <w:t>)</w:t>
            </w:r>
          </w:p>
        </w:tc>
        <w:tc>
          <w:tcPr>
            <w:tcW w:w="5539" w:type="dxa"/>
            <w:gridSpan w:val="13"/>
            <w:vAlign w:val="center"/>
          </w:tcPr>
          <w:p w14:paraId="5FEB8950" w14:textId="7EA85C70" w:rsidR="00AD7BA9" w:rsidRDefault="00B73C1B" w:rsidP="00BB4508">
            <w:pPr>
              <w:jc w:val="both"/>
            </w:pPr>
            <w:r>
              <w:t>Daytime</w:t>
            </w:r>
            <w:r w:rsidR="006350BA">
              <w:t xml:space="preserve"> or </w:t>
            </w:r>
            <w:r>
              <w:t xml:space="preserve">Evening </w:t>
            </w:r>
          </w:p>
        </w:tc>
      </w:tr>
      <w:bookmarkEnd w:id="0"/>
      <w:tr w:rsidR="00DC3383" w:rsidRPr="002A733C" w14:paraId="43D5B70A" w14:textId="77777777" w:rsidTr="00AD7BA9">
        <w:trPr>
          <w:trHeight w:hRule="exact" w:val="564"/>
        </w:trPr>
        <w:tc>
          <w:tcPr>
            <w:tcW w:w="4531" w:type="dxa"/>
            <w:gridSpan w:val="10"/>
            <w:vAlign w:val="center"/>
          </w:tcPr>
          <w:p w14:paraId="7A13EDF3" w14:textId="3693834B" w:rsidR="00DC3383" w:rsidRDefault="00DC3383" w:rsidP="00C42223">
            <w:r>
              <w:t>How did you hear about the course, please give brief details?</w:t>
            </w:r>
          </w:p>
          <w:p w14:paraId="699C6E46" w14:textId="77777777" w:rsidR="00DC3383" w:rsidRDefault="00DC3383" w:rsidP="00C42223"/>
          <w:p w14:paraId="3A6A6666" w14:textId="77777777" w:rsidR="00DC3383" w:rsidRDefault="00DC3383" w:rsidP="00C42223"/>
        </w:tc>
        <w:tc>
          <w:tcPr>
            <w:tcW w:w="5539" w:type="dxa"/>
            <w:gridSpan w:val="13"/>
            <w:vAlign w:val="center"/>
          </w:tcPr>
          <w:p w14:paraId="109A1184" w14:textId="77777777" w:rsidR="00DC3383" w:rsidRDefault="00DC3383" w:rsidP="00BB4508">
            <w:pPr>
              <w:jc w:val="both"/>
            </w:pPr>
          </w:p>
          <w:p w14:paraId="7F358900" w14:textId="0A62EFE6" w:rsidR="00DC3383" w:rsidRPr="002A733C" w:rsidRDefault="00DC3383" w:rsidP="00C42223"/>
        </w:tc>
      </w:tr>
      <w:tr w:rsidR="0071685E" w:rsidRPr="002A733C" w14:paraId="2905A773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10110" w:type="dxa"/>
            <w:gridSpan w:val="23"/>
            <w:tcBorders>
              <w:bottom w:val="single" w:sz="4" w:space="0" w:color="C0C0C0"/>
            </w:tcBorders>
            <w:shd w:val="clear" w:color="auto" w:fill="D9D9D9" w:themeFill="background1" w:themeFillShade="D9"/>
            <w:vAlign w:val="center"/>
          </w:tcPr>
          <w:p w14:paraId="56CA46A9" w14:textId="5FA5EB4F" w:rsidR="0071685E" w:rsidRPr="002A733C" w:rsidRDefault="0071685E" w:rsidP="00AC48CD">
            <w:pPr>
              <w:pStyle w:val="Heading1"/>
            </w:pPr>
            <w:r>
              <w:t>Education (in chronological order)</w:t>
            </w:r>
          </w:p>
        </w:tc>
      </w:tr>
      <w:tr w:rsidR="0071685E" w:rsidRPr="002A733C" w14:paraId="774887CA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2481" w:type="dxa"/>
            <w:gridSpan w:val="5"/>
            <w:tcBorders>
              <w:bottom w:val="single" w:sz="4" w:space="0" w:color="C0C0C0"/>
              <w:right w:val="single" w:sz="4" w:space="0" w:color="C0C0C0"/>
            </w:tcBorders>
            <w:vAlign w:val="center"/>
          </w:tcPr>
          <w:p w14:paraId="58F5A963" w14:textId="4150780B" w:rsidR="0071685E" w:rsidRPr="002A733C" w:rsidRDefault="00B053B4" w:rsidP="00AC48CD">
            <w:r>
              <w:t>School/</w:t>
            </w:r>
            <w:r w:rsidR="0071685E">
              <w:t>College</w:t>
            </w:r>
            <w:r>
              <w:t>/</w:t>
            </w:r>
            <w:r w:rsidR="0071685E">
              <w:t>University</w:t>
            </w:r>
          </w:p>
        </w:tc>
        <w:tc>
          <w:tcPr>
            <w:tcW w:w="2470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3702729" w14:textId="77777777" w:rsidR="0071685E" w:rsidRDefault="0071685E" w:rsidP="00AC48CD">
            <w:r>
              <w:t xml:space="preserve">Length of Course </w:t>
            </w:r>
          </w:p>
          <w:p w14:paraId="609B34D2" w14:textId="77777777" w:rsidR="0071685E" w:rsidRPr="002A733C" w:rsidRDefault="0071685E" w:rsidP="00AC48CD">
            <w:r>
              <w:t>(Full or Part Time)</w:t>
            </w:r>
          </w:p>
        </w:tc>
        <w:tc>
          <w:tcPr>
            <w:tcW w:w="2474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D464FD4" w14:textId="77777777" w:rsidR="0071685E" w:rsidRPr="002A733C" w:rsidRDefault="0071685E" w:rsidP="00AC48CD">
            <w:r>
              <w:t>Subjects Studied</w:t>
            </w:r>
          </w:p>
        </w:tc>
        <w:tc>
          <w:tcPr>
            <w:tcW w:w="1240" w:type="dxa"/>
            <w:gridSpan w:val="3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D71554D" w14:textId="77777777" w:rsidR="0071685E" w:rsidRPr="002A733C" w:rsidRDefault="0071685E" w:rsidP="00AC48CD">
            <w:r>
              <w:t>Qualification &amp; Grade</w:t>
            </w:r>
          </w:p>
        </w:tc>
        <w:tc>
          <w:tcPr>
            <w:tcW w:w="144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FE24A49" w14:textId="77777777" w:rsidR="0071685E" w:rsidRPr="002A733C" w:rsidRDefault="0071685E" w:rsidP="00AC48CD">
            <w:r>
              <w:t>Year</w:t>
            </w:r>
          </w:p>
        </w:tc>
      </w:tr>
      <w:tr w:rsidR="0071685E" w:rsidRPr="002A733C" w14:paraId="27760098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2481" w:type="dxa"/>
            <w:gridSpan w:val="5"/>
            <w:tcBorders>
              <w:bottom w:val="single" w:sz="4" w:space="0" w:color="C0C0C0"/>
              <w:right w:val="single" w:sz="4" w:space="0" w:color="C0C0C0"/>
            </w:tcBorders>
            <w:vAlign w:val="center"/>
          </w:tcPr>
          <w:p w14:paraId="348E5635" w14:textId="77777777" w:rsidR="0071685E" w:rsidRDefault="0071685E" w:rsidP="00AC48CD"/>
        </w:tc>
        <w:tc>
          <w:tcPr>
            <w:tcW w:w="2470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38DF29D" w14:textId="77777777" w:rsidR="0071685E" w:rsidRPr="002A733C" w:rsidRDefault="0071685E" w:rsidP="00AC48CD"/>
        </w:tc>
        <w:tc>
          <w:tcPr>
            <w:tcW w:w="2474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7A15631" w14:textId="77777777" w:rsidR="0071685E" w:rsidRPr="002A733C" w:rsidRDefault="0071685E" w:rsidP="00AC48CD"/>
        </w:tc>
        <w:tc>
          <w:tcPr>
            <w:tcW w:w="1240" w:type="dxa"/>
            <w:gridSpan w:val="3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3745185" w14:textId="77777777" w:rsidR="0071685E" w:rsidRPr="002A733C" w:rsidRDefault="0071685E" w:rsidP="00AC48CD"/>
        </w:tc>
        <w:tc>
          <w:tcPr>
            <w:tcW w:w="144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0682C3E" w14:textId="77777777" w:rsidR="0071685E" w:rsidRPr="002A733C" w:rsidRDefault="0071685E" w:rsidP="00AC48CD"/>
        </w:tc>
      </w:tr>
      <w:tr w:rsidR="0071685E" w:rsidRPr="002A733C" w14:paraId="15E6D00B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2481" w:type="dxa"/>
            <w:gridSpan w:val="5"/>
            <w:tcBorders>
              <w:bottom w:val="single" w:sz="4" w:space="0" w:color="C0C0C0"/>
              <w:right w:val="single" w:sz="4" w:space="0" w:color="C0C0C0"/>
            </w:tcBorders>
            <w:vAlign w:val="center"/>
          </w:tcPr>
          <w:p w14:paraId="7501984A" w14:textId="77777777" w:rsidR="0071685E" w:rsidRDefault="0071685E" w:rsidP="00AC48CD"/>
        </w:tc>
        <w:tc>
          <w:tcPr>
            <w:tcW w:w="2470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93C3D40" w14:textId="77777777" w:rsidR="0071685E" w:rsidRPr="002A733C" w:rsidRDefault="0071685E" w:rsidP="00AC48CD"/>
        </w:tc>
        <w:tc>
          <w:tcPr>
            <w:tcW w:w="2474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706AF84" w14:textId="77777777" w:rsidR="0071685E" w:rsidRPr="002A733C" w:rsidRDefault="0071685E" w:rsidP="00AC48CD"/>
        </w:tc>
        <w:tc>
          <w:tcPr>
            <w:tcW w:w="1240" w:type="dxa"/>
            <w:gridSpan w:val="3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688510A" w14:textId="77777777" w:rsidR="0071685E" w:rsidRPr="002A733C" w:rsidRDefault="0071685E" w:rsidP="00AC48CD"/>
        </w:tc>
        <w:tc>
          <w:tcPr>
            <w:tcW w:w="144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699D0A9" w14:textId="77777777" w:rsidR="0071685E" w:rsidRPr="002A733C" w:rsidRDefault="0071685E" w:rsidP="00AC48CD"/>
        </w:tc>
      </w:tr>
      <w:tr w:rsidR="0071685E" w:rsidRPr="002A733C" w14:paraId="16A0A9E0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2481" w:type="dxa"/>
            <w:gridSpan w:val="5"/>
            <w:tcBorders>
              <w:bottom w:val="single" w:sz="4" w:space="0" w:color="C0C0C0"/>
              <w:right w:val="single" w:sz="4" w:space="0" w:color="C0C0C0"/>
            </w:tcBorders>
            <w:vAlign w:val="center"/>
          </w:tcPr>
          <w:p w14:paraId="52C7F802" w14:textId="77777777" w:rsidR="0071685E" w:rsidRDefault="0071685E" w:rsidP="00AC48CD"/>
        </w:tc>
        <w:tc>
          <w:tcPr>
            <w:tcW w:w="2470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C823F8A" w14:textId="77777777" w:rsidR="0071685E" w:rsidRPr="002A733C" w:rsidRDefault="0071685E" w:rsidP="00AC48CD"/>
        </w:tc>
        <w:tc>
          <w:tcPr>
            <w:tcW w:w="2474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BCC70AB" w14:textId="77777777" w:rsidR="0071685E" w:rsidRPr="002A733C" w:rsidRDefault="0071685E" w:rsidP="00AC48CD"/>
        </w:tc>
        <w:tc>
          <w:tcPr>
            <w:tcW w:w="1240" w:type="dxa"/>
            <w:gridSpan w:val="3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D0B1A4D" w14:textId="77777777" w:rsidR="0071685E" w:rsidRPr="002A733C" w:rsidRDefault="0071685E" w:rsidP="00AC48CD"/>
        </w:tc>
        <w:tc>
          <w:tcPr>
            <w:tcW w:w="144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DFCCF11" w14:textId="77777777" w:rsidR="0071685E" w:rsidRPr="002A733C" w:rsidRDefault="0071685E" w:rsidP="00AC48CD"/>
        </w:tc>
      </w:tr>
      <w:tr w:rsidR="0071685E" w:rsidRPr="002A733C" w14:paraId="54C3B66A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10110" w:type="dxa"/>
            <w:gridSpan w:val="23"/>
            <w:tcBorders>
              <w:bottom w:val="single" w:sz="4" w:space="0" w:color="C0C0C0"/>
            </w:tcBorders>
            <w:shd w:val="clear" w:color="auto" w:fill="D9D9D9" w:themeFill="background1" w:themeFillShade="D9"/>
            <w:vAlign w:val="center"/>
          </w:tcPr>
          <w:p w14:paraId="2CA1C307" w14:textId="77777777" w:rsidR="0071685E" w:rsidRPr="002A733C" w:rsidRDefault="0071685E" w:rsidP="00AC48CD">
            <w:pPr>
              <w:pStyle w:val="Heading1"/>
            </w:pPr>
            <w:r>
              <w:t>professional/vocational training (Starting with most recent)</w:t>
            </w:r>
          </w:p>
        </w:tc>
      </w:tr>
      <w:tr w:rsidR="0071685E" w:rsidRPr="002A733C" w14:paraId="53BE2298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2481" w:type="dxa"/>
            <w:gridSpan w:val="5"/>
            <w:tcBorders>
              <w:bottom w:val="single" w:sz="4" w:space="0" w:color="C0C0C0"/>
              <w:right w:val="single" w:sz="4" w:space="0" w:color="C0C0C0"/>
            </w:tcBorders>
            <w:vAlign w:val="center"/>
          </w:tcPr>
          <w:p w14:paraId="7339D64C" w14:textId="77777777" w:rsidR="0071685E" w:rsidRPr="002A733C" w:rsidRDefault="0071685E" w:rsidP="00AC48CD">
            <w:r>
              <w:t>Place and Method of Study</w:t>
            </w:r>
          </w:p>
        </w:tc>
        <w:tc>
          <w:tcPr>
            <w:tcW w:w="2470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CDF20FE" w14:textId="77777777" w:rsidR="0071685E" w:rsidRDefault="0071685E" w:rsidP="00AC48CD">
            <w:r>
              <w:t xml:space="preserve">Length of Course </w:t>
            </w:r>
          </w:p>
          <w:p w14:paraId="67015BA8" w14:textId="77777777" w:rsidR="0071685E" w:rsidRPr="002A733C" w:rsidRDefault="0071685E" w:rsidP="00AC48CD">
            <w:r>
              <w:t>(Full or Part Time)</w:t>
            </w:r>
          </w:p>
        </w:tc>
        <w:tc>
          <w:tcPr>
            <w:tcW w:w="2474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A261C64" w14:textId="77777777" w:rsidR="0071685E" w:rsidRPr="002A733C" w:rsidRDefault="0071685E" w:rsidP="00AC48CD">
            <w:r>
              <w:t>Subjects Studied</w:t>
            </w:r>
          </w:p>
        </w:tc>
        <w:tc>
          <w:tcPr>
            <w:tcW w:w="1240" w:type="dxa"/>
            <w:gridSpan w:val="3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31BF26E" w14:textId="77777777" w:rsidR="0071685E" w:rsidRPr="002A733C" w:rsidRDefault="0071685E" w:rsidP="00AC48CD">
            <w:r>
              <w:t>Qualification &amp; Grade</w:t>
            </w:r>
          </w:p>
        </w:tc>
        <w:tc>
          <w:tcPr>
            <w:tcW w:w="144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2305874" w14:textId="77777777" w:rsidR="0071685E" w:rsidRPr="002A733C" w:rsidRDefault="0071685E" w:rsidP="00AC48CD">
            <w:r>
              <w:t>Year</w:t>
            </w:r>
          </w:p>
        </w:tc>
      </w:tr>
      <w:tr w:rsidR="0071685E" w:rsidRPr="002A733C" w14:paraId="5E3AE7EC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2481" w:type="dxa"/>
            <w:gridSpan w:val="5"/>
            <w:tcBorders>
              <w:bottom w:val="single" w:sz="4" w:space="0" w:color="C0C0C0"/>
              <w:right w:val="single" w:sz="4" w:space="0" w:color="C0C0C0"/>
            </w:tcBorders>
            <w:vAlign w:val="center"/>
          </w:tcPr>
          <w:p w14:paraId="404213DC" w14:textId="77777777" w:rsidR="0071685E" w:rsidRDefault="0071685E" w:rsidP="00AC48CD"/>
        </w:tc>
        <w:tc>
          <w:tcPr>
            <w:tcW w:w="2470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200B550" w14:textId="77777777" w:rsidR="0071685E" w:rsidRPr="002A733C" w:rsidRDefault="0071685E" w:rsidP="00AC48CD"/>
        </w:tc>
        <w:tc>
          <w:tcPr>
            <w:tcW w:w="2474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038A876" w14:textId="77777777" w:rsidR="0071685E" w:rsidRPr="002A733C" w:rsidRDefault="0071685E" w:rsidP="00AC48CD"/>
        </w:tc>
        <w:tc>
          <w:tcPr>
            <w:tcW w:w="1240" w:type="dxa"/>
            <w:gridSpan w:val="3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8A38E03" w14:textId="77777777" w:rsidR="0071685E" w:rsidRPr="002A733C" w:rsidRDefault="0071685E" w:rsidP="00AC48CD"/>
        </w:tc>
        <w:tc>
          <w:tcPr>
            <w:tcW w:w="144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58BC616" w14:textId="77777777" w:rsidR="0071685E" w:rsidRPr="002A733C" w:rsidRDefault="0071685E" w:rsidP="00AC48CD"/>
        </w:tc>
      </w:tr>
      <w:tr w:rsidR="0071685E" w:rsidRPr="002A733C" w14:paraId="086B0152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2481" w:type="dxa"/>
            <w:gridSpan w:val="5"/>
            <w:tcBorders>
              <w:bottom w:val="single" w:sz="4" w:space="0" w:color="C0C0C0"/>
              <w:right w:val="single" w:sz="4" w:space="0" w:color="C0C0C0"/>
            </w:tcBorders>
            <w:vAlign w:val="center"/>
          </w:tcPr>
          <w:p w14:paraId="14E02FD7" w14:textId="77777777" w:rsidR="0071685E" w:rsidRDefault="0071685E" w:rsidP="00AC48CD"/>
        </w:tc>
        <w:tc>
          <w:tcPr>
            <w:tcW w:w="2470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797FC2E" w14:textId="77777777" w:rsidR="0071685E" w:rsidRPr="002A733C" w:rsidRDefault="0071685E" w:rsidP="00AC48CD"/>
        </w:tc>
        <w:tc>
          <w:tcPr>
            <w:tcW w:w="2474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CB26FF1" w14:textId="77777777" w:rsidR="0071685E" w:rsidRPr="002A733C" w:rsidRDefault="0071685E" w:rsidP="00AC48CD"/>
        </w:tc>
        <w:tc>
          <w:tcPr>
            <w:tcW w:w="1240" w:type="dxa"/>
            <w:gridSpan w:val="3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47D3484" w14:textId="77777777" w:rsidR="0071685E" w:rsidRPr="002A733C" w:rsidRDefault="0071685E" w:rsidP="00AC48CD"/>
        </w:tc>
        <w:tc>
          <w:tcPr>
            <w:tcW w:w="144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25455C3" w14:textId="77777777" w:rsidR="0071685E" w:rsidRPr="002A733C" w:rsidRDefault="0071685E" w:rsidP="00AC48CD"/>
        </w:tc>
      </w:tr>
      <w:tr w:rsidR="00873040" w:rsidRPr="002A733C" w14:paraId="6DE813CD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2481" w:type="dxa"/>
            <w:gridSpan w:val="5"/>
            <w:tcBorders>
              <w:bottom w:val="single" w:sz="4" w:space="0" w:color="C0C0C0"/>
              <w:right w:val="single" w:sz="4" w:space="0" w:color="C0C0C0"/>
            </w:tcBorders>
            <w:vAlign w:val="center"/>
          </w:tcPr>
          <w:p w14:paraId="42A9BAF2" w14:textId="77777777" w:rsidR="00873040" w:rsidRDefault="00873040" w:rsidP="00AC48CD"/>
        </w:tc>
        <w:tc>
          <w:tcPr>
            <w:tcW w:w="2470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4759C93" w14:textId="77777777" w:rsidR="00873040" w:rsidRPr="002A733C" w:rsidRDefault="00873040" w:rsidP="00AC48CD"/>
        </w:tc>
        <w:tc>
          <w:tcPr>
            <w:tcW w:w="2474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F0471E5" w14:textId="77777777" w:rsidR="00873040" w:rsidRPr="002A733C" w:rsidRDefault="00873040" w:rsidP="00AC48CD"/>
        </w:tc>
        <w:tc>
          <w:tcPr>
            <w:tcW w:w="1240" w:type="dxa"/>
            <w:gridSpan w:val="3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8922466" w14:textId="77777777" w:rsidR="00873040" w:rsidRPr="002A733C" w:rsidRDefault="00873040" w:rsidP="00AC48CD"/>
        </w:tc>
        <w:tc>
          <w:tcPr>
            <w:tcW w:w="144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98B3E75" w14:textId="77777777" w:rsidR="00873040" w:rsidRPr="002A733C" w:rsidRDefault="00873040" w:rsidP="00AC48CD"/>
        </w:tc>
      </w:tr>
      <w:tr w:rsidR="0071685E" w:rsidRPr="002A733C" w14:paraId="29DB48A6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2481" w:type="dxa"/>
            <w:gridSpan w:val="5"/>
            <w:tcBorders>
              <w:bottom w:val="single" w:sz="4" w:space="0" w:color="C0C0C0"/>
              <w:right w:val="single" w:sz="4" w:space="0" w:color="C0C0C0"/>
            </w:tcBorders>
            <w:vAlign w:val="center"/>
          </w:tcPr>
          <w:p w14:paraId="0C1E5459" w14:textId="77777777" w:rsidR="0071685E" w:rsidRDefault="0071685E" w:rsidP="00AC48CD"/>
        </w:tc>
        <w:tc>
          <w:tcPr>
            <w:tcW w:w="2470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2969E99" w14:textId="77777777" w:rsidR="0071685E" w:rsidRPr="002A733C" w:rsidRDefault="0071685E" w:rsidP="00AC48CD"/>
        </w:tc>
        <w:tc>
          <w:tcPr>
            <w:tcW w:w="2474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74EF2E6" w14:textId="77777777" w:rsidR="0071685E" w:rsidRPr="002A733C" w:rsidRDefault="0071685E" w:rsidP="00AC48CD"/>
        </w:tc>
        <w:tc>
          <w:tcPr>
            <w:tcW w:w="1240" w:type="dxa"/>
            <w:gridSpan w:val="3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AC95EE9" w14:textId="77777777" w:rsidR="0071685E" w:rsidRPr="002A733C" w:rsidRDefault="0071685E" w:rsidP="00AC48CD"/>
        </w:tc>
        <w:tc>
          <w:tcPr>
            <w:tcW w:w="144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A4AFD10" w14:textId="77777777" w:rsidR="0071685E" w:rsidRPr="002A733C" w:rsidRDefault="0071685E" w:rsidP="00AC48CD"/>
        </w:tc>
      </w:tr>
      <w:tr w:rsidR="000D2539" w:rsidRPr="002A733C" w14:paraId="5D9D879D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10130" w:type="dxa"/>
            <w:gridSpan w:val="23"/>
            <w:shd w:val="clear" w:color="auto" w:fill="D9D9D9" w:themeFill="background1" w:themeFillShade="D9"/>
            <w:vAlign w:val="center"/>
          </w:tcPr>
          <w:p w14:paraId="43E259D8" w14:textId="48F5C09D" w:rsidR="000D2539" w:rsidRPr="002A733C" w:rsidRDefault="000D2539" w:rsidP="00AA7471">
            <w:pPr>
              <w:pStyle w:val="Heading1"/>
            </w:pPr>
            <w:r>
              <w:t>Employment</w:t>
            </w:r>
            <w:r w:rsidR="00FB2057">
              <w:t xml:space="preserve"> </w:t>
            </w:r>
            <w:r w:rsidR="00AF3C0C">
              <w:t>HISTORY</w:t>
            </w:r>
            <w:r w:rsidR="00614363">
              <w:t xml:space="preserve"> INCLUDING VOLUNTARY ROLES</w:t>
            </w:r>
            <w:r w:rsidR="00AF3C0C">
              <w:t xml:space="preserve"> </w:t>
            </w:r>
            <w:r w:rsidR="00FB2057">
              <w:t>(Starting with most recent)</w:t>
            </w:r>
          </w:p>
        </w:tc>
      </w:tr>
      <w:tr w:rsidR="00FB2057" w:rsidRPr="002A733C" w14:paraId="721BE6CE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1392" w:type="dxa"/>
            <w:gridSpan w:val="3"/>
            <w:vAlign w:val="center"/>
          </w:tcPr>
          <w:p w14:paraId="7F686B32" w14:textId="77777777" w:rsidR="00FB2057" w:rsidRPr="002A733C" w:rsidRDefault="00FB2057" w:rsidP="0019779B">
            <w:r w:rsidRPr="002A733C">
              <w:t>Company</w:t>
            </w:r>
          </w:p>
        </w:tc>
        <w:tc>
          <w:tcPr>
            <w:tcW w:w="8738" w:type="dxa"/>
            <w:gridSpan w:val="20"/>
            <w:vAlign w:val="center"/>
          </w:tcPr>
          <w:p w14:paraId="63E56335" w14:textId="77777777" w:rsidR="00FB2057" w:rsidRPr="002A733C" w:rsidRDefault="00FB2057" w:rsidP="0019779B"/>
        </w:tc>
      </w:tr>
      <w:tr w:rsidR="00FB2057" w:rsidRPr="002A733C" w14:paraId="32F1A71A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1392" w:type="dxa"/>
            <w:gridSpan w:val="3"/>
            <w:vAlign w:val="center"/>
          </w:tcPr>
          <w:p w14:paraId="33726506" w14:textId="77777777" w:rsidR="00FB2057" w:rsidRPr="002A733C" w:rsidRDefault="00FB2057" w:rsidP="0019779B">
            <w:r>
              <w:t>Address</w:t>
            </w:r>
          </w:p>
        </w:tc>
        <w:tc>
          <w:tcPr>
            <w:tcW w:w="1255" w:type="dxa"/>
            <w:gridSpan w:val="3"/>
            <w:vAlign w:val="center"/>
          </w:tcPr>
          <w:p w14:paraId="469A5824" w14:textId="77777777" w:rsidR="00FB2057" w:rsidRPr="002A733C" w:rsidRDefault="00FB2057" w:rsidP="0019779B"/>
        </w:tc>
        <w:tc>
          <w:tcPr>
            <w:tcW w:w="7483" w:type="dxa"/>
            <w:gridSpan w:val="17"/>
            <w:vAlign w:val="center"/>
          </w:tcPr>
          <w:p w14:paraId="2A34496D" w14:textId="77777777" w:rsidR="00FB2057" w:rsidRPr="002A733C" w:rsidRDefault="00FB2057" w:rsidP="0019779B"/>
        </w:tc>
      </w:tr>
      <w:tr w:rsidR="00FB2057" w:rsidRPr="002A733C" w14:paraId="216ECE54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1392" w:type="dxa"/>
            <w:gridSpan w:val="3"/>
            <w:vAlign w:val="center"/>
          </w:tcPr>
          <w:p w14:paraId="7BA45560" w14:textId="77777777" w:rsidR="00FB2057" w:rsidRPr="002A733C" w:rsidRDefault="00FB2057" w:rsidP="0019779B">
            <w:r>
              <w:t>Job Title</w:t>
            </w:r>
          </w:p>
        </w:tc>
        <w:tc>
          <w:tcPr>
            <w:tcW w:w="4035" w:type="dxa"/>
            <w:gridSpan w:val="10"/>
            <w:tcBorders>
              <w:right w:val="single" w:sz="4" w:space="0" w:color="C0C0C0"/>
            </w:tcBorders>
            <w:vAlign w:val="center"/>
          </w:tcPr>
          <w:p w14:paraId="6A6C4845" w14:textId="77777777" w:rsidR="00FB2057" w:rsidRPr="002A733C" w:rsidRDefault="00FB2057" w:rsidP="0019779B"/>
        </w:tc>
        <w:tc>
          <w:tcPr>
            <w:tcW w:w="4703" w:type="dxa"/>
            <w:gridSpan w:val="10"/>
            <w:tcBorders>
              <w:left w:val="single" w:sz="4" w:space="0" w:color="C0C0C0"/>
            </w:tcBorders>
            <w:vAlign w:val="center"/>
          </w:tcPr>
          <w:p w14:paraId="571D7DC5" w14:textId="77777777" w:rsidR="00FB2057" w:rsidRPr="002A733C" w:rsidRDefault="00FB2057" w:rsidP="0019779B">
            <w:r>
              <w:t>Manager:</w:t>
            </w:r>
          </w:p>
        </w:tc>
      </w:tr>
      <w:tr w:rsidR="004C2FEE" w:rsidRPr="002A733C" w14:paraId="1C2D25A7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1392" w:type="dxa"/>
            <w:gridSpan w:val="3"/>
            <w:vAlign w:val="center"/>
          </w:tcPr>
          <w:p w14:paraId="32EE253D" w14:textId="77777777" w:rsidR="000D2539" w:rsidRPr="002A733C" w:rsidRDefault="000D2539" w:rsidP="0019779B">
            <w:r w:rsidRPr="002A733C">
              <w:t>Responsibilities</w:t>
            </w:r>
          </w:p>
        </w:tc>
        <w:tc>
          <w:tcPr>
            <w:tcW w:w="8738" w:type="dxa"/>
            <w:gridSpan w:val="20"/>
            <w:vAlign w:val="center"/>
          </w:tcPr>
          <w:p w14:paraId="75175BE4" w14:textId="77777777" w:rsidR="000D2539" w:rsidRPr="002A733C" w:rsidRDefault="000D2539" w:rsidP="0019779B"/>
        </w:tc>
      </w:tr>
      <w:tr w:rsidR="0019779B" w:rsidRPr="002A733C" w14:paraId="24FB6D22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702" w:type="dxa"/>
            <w:tcBorders>
              <w:bottom w:val="single" w:sz="4" w:space="0" w:color="C0C0C0"/>
            </w:tcBorders>
            <w:vAlign w:val="center"/>
          </w:tcPr>
          <w:p w14:paraId="0B0A39D5" w14:textId="77777777" w:rsidR="000D2539" w:rsidRPr="002A733C" w:rsidRDefault="000D2539" w:rsidP="0019779B">
            <w:r w:rsidRPr="002A733C">
              <w:t>From</w:t>
            </w:r>
          </w:p>
        </w:tc>
        <w:tc>
          <w:tcPr>
            <w:tcW w:w="690" w:type="dxa"/>
            <w:gridSpan w:val="2"/>
            <w:tcBorders>
              <w:bottom w:val="single" w:sz="4" w:space="0" w:color="C0C0C0"/>
            </w:tcBorders>
            <w:vAlign w:val="center"/>
          </w:tcPr>
          <w:p w14:paraId="225962C4" w14:textId="77777777" w:rsidR="000D2539" w:rsidRPr="002A733C" w:rsidRDefault="000D2539" w:rsidP="0019779B"/>
        </w:tc>
        <w:tc>
          <w:tcPr>
            <w:tcW w:w="634" w:type="dxa"/>
            <w:tcBorders>
              <w:bottom w:val="single" w:sz="4" w:space="0" w:color="C0C0C0"/>
            </w:tcBorders>
            <w:vAlign w:val="center"/>
          </w:tcPr>
          <w:p w14:paraId="5A2ED07E" w14:textId="77777777" w:rsidR="000D2539" w:rsidRPr="002A733C" w:rsidRDefault="000D2539" w:rsidP="0019779B">
            <w:r w:rsidRPr="002A733C">
              <w:t>To</w:t>
            </w:r>
          </w:p>
        </w:tc>
        <w:tc>
          <w:tcPr>
            <w:tcW w:w="621" w:type="dxa"/>
            <w:gridSpan w:val="2"/>
            <w:tcBorders>
              <w:bottom w:val="single" w:sz="4" w:space="0" w:color="C0C0C0"/>
              <w:right w:val="single" w:sz="4" w:space="0" w:color="C0C0C0"/>
            </w:tcBorders>
            <w:vAlign w:val="center"/>
          </w:tcPr>
          <w:p w14:paraId="51016310" w14:textId="77777777" w:rsidR="000D2539" w:rsidRPr="002A733C" w:rsidRDefault="000D2539" w:rsidP="0019779B"/>
        </w:tc>
        <w:tc>
          <w:tcPr>
            <w:tcW w:w="1804" w:type="dxa"/>
            <w:gridSpan w:val="4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D424F3A" w14:textId="77777777" w:rsidR="000D2539" w:rsidRPr="002A733C" w:rsidRDefault="007E56C4" w:rsidP="0019779B">
            <w:r w:rsidRPr="002A733C">
              <w:t>Reason for L</w:t>
            </w:r>
            <w:r w:rsidR="000D2539" w:rsidRPr="002A733C">
              <w:t>eaving</w:t>
            </w:r>
            <w:r w:rsidR="00701054">
              <w:t>:</w:t>
            </w:r>
          </w:p>
        </w:tc>
        <w:tc>
          <w:tcPr>
            <w:tcW w:w="5679" w:type="dxa"/>
            <w:gridSpan w:val="13"/>
            <w:tcBorders>
              <w:left w:val="single" w:sz="4" w:space="0" w:color="C0C0C0"/>
              <w:bottom w:val="single" w:sz="4" w:space="0" w:color="C0C0C0"/>
            </w:tcBorders>
            <w:vAlign w:val="center"/>
          </w:tcPr>
          <w:p w14:paraId="33E64BEC" w14:textId="77777777" w:rsidR="000D2539" w:rsidRPr="002A733C" w:rsidRDefault="000D2539" w:rsidP="0019779B"/>
        </w:tc>
      </w:tr>
      <w:tr w:rsidR="00FB2057" w:rsidRPr="002A733C" w14:paraId="230F40C8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1392" w:type="dxa"/>
            <w:gridSpan w:val="3"/>
            <w:tcBorders>
              <w:top w:val="single" w:sz="4" w:space="0" w:color="auto"/>
            </w:tcBorders>
            <w:vAlign w:val="center"/>
          </w:tcPr>
          <w:p w14:paraId="42E19024" w14:textId="77777777" w:rsidR="00FB2057" w:rsidRPr="002A733C" w:rsidRDefault="00FB2057" w:rsidP="0019779B">
            <w:r w:rsidRPr="002A733C">
              <w:lastRenderedPageBreak/>
              <w:t>Company</w:t>
            </w:r>
          </w:p>
        </w:tc>
        <w:tc>
          <w:tcPr>
            <w:tcW w:w="8738" w:type="dxa"/>
            <w:gridSpan w:val="20"/>
            <w:tcBorders>
              <w:top w:val="single" w:sz="4" w:space="0" w:color="auto"/>
            </w:tcBorders>
            <w:vAlign w:val="center"/>
          </w:tcPr>
          <w:p w14:paraId="6263A073" w14:textId="77777777" w:rsidR="00FB2057" w:rsidRPr="002A733C" w:rsidRDefault="00FB2057" w:rsidP="0019779B"/>
        </w:tc>
      </w:tr>
      <w:tr w:rsidR="00FB2057" w:rsidRPr="002A733C" w14:paraId="6C0165E5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1392" w:type="dxa"/>
            <w:gridSpan w:val="3"/>
            <w:vAlign w:val="center"/>
          </w:tcPr>
          <w:p w14:paraId="1B350CCE" w14:textId="77777777" w:rsidR="00FB2057" w:rsidRPr="002A733C" w:rsidRDefault="00FB2057" w:rsidP="0019779B">
            <w:r w:rsidRPr="002A733C">
              <w:t>Address</w:t>
            </w:r>
          </w:p>
        </w:tc>
        <w:tc>
          <w:tcPr>
            <w:tcW w:w="8738" w:type="dxa"/>
            <w:gridSpan w:val="20"/>
            <w:vAlign w:val="center"/>
          </w:tcPr>
          <w:p w14:paraId="5D38EDA3" w14:textId="77777777" w:rsidR="00FB2057" w:rsidRPr="002A733C" w:rsidRDefault="00FB2057" w:rsidP="0019779B"/>
        </w:tc>
      </w:tr>
      <w:tr w:rsidR="00FB2057" w:rsidRPr="002A733C" w14:paraId="43D88CAB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1392" w:type="dxa"/>
            <w:gridSpan w:val="3"/>
            <w:vAlign w:val="center"/>
          </w:tcPr>
          <w:p w14:paraId="0CAF00AC" w14:textId="77777777" w:rsidR="00FB2057" w:rsidRPr="002A733C" w:rsidRDefault="00FB2057" w:rsidP="0019779B">
            <w:r w:rsidRPr="002A733C">
              <w:t>Job Title</w:t>
            </w:r>
          </w:p>
        </w:tc>
        <w:tc>
          <w:tcPr>
            <w:tcW w:w="4035" w:type="dxa"/>
            <w:gridSpan w:val="10"/>
            <w:tcBorders>
              <w:right w:val="single" w:sz="4" w:space="0" w:color="C0C0C0"/>
            </w:tcBorders>
            <w:vAlign w:val="center"/>
          </w:tcPr>
          <w:p w14:paraId="30B99157" w14:textId="77777777" w:rsidR="00FB2057" w:rsidRPr="002A733C" w:rsidRDefault="00FB2057" w:rsidP="0019779B"/>
        </w:tc>
        <w:tc>
          <w:tcPr>
            <w:tcW w:w="840" w:type="dxa"/>
            <w:gridSpan w:val="3"/>
            <w:tcBorders>
              <w:left w:val="single" w:sz="4" w:space="0" w:color="C0C0C0"/>
            </w:tcBorders>
            <w:vAlign w:val="center"/>
          </w:tcPr>
          <w:p w14:paraId="5A097BB0" w14:textId="77777777" w:rsidR="00FB2057" w:rsidRPr="002A733C" w:rsidRDefault="00FB2057" w:rsidP="0019779B">
            <w:r>
              <w:t>Manager</w:t>
            </w:r>
            <w:r w:rsidR="00701054">
              <w:t>:</w:t>
            </w:r>
          </w:p>
        </w:tc>
        <w:tc>
          <w:tcPr>
            <w:tcW w:w="3863" w:type="dxa"/>
            <w:gridSpan w:val="7"/>
            <w:vAlign w:val="center"/>
          </w:tcPr>
          <w:p w14:paraId="38DAFAE9" w14:textId="77777777" w:rsidR="00FB2057" w:rsidRPr="002A733C" w:rsidRDefault="00FB2057" w:rsidP="0019779B"/>
        </w:tc>
      </w:tr>
      <w:tr w:rsidR="004C2FEE" w:rsidRPr="002A733C" w14:paraId="07200177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1392" w:type="dxa"/>
            <w:gridSpan w:val="3"/>
            <w:vAlign w:val="center"/>
          </w:tcPr>
          <w:p w14:paraId="659955A9" w14:textId="77777777" w:rsidR="000D2539" w:rsidRPr="002A733C" w:rsidRDefault="000D2539" w:rsidP="0019779B">
            <w:r w:rsidRPr="002A733C">
              <w:t>Responsibilities</w:t>
            </w:r>
          </w:p>
        </w:tc>
        <w:tc>
          <w:tcPr>
            <w:tcW w:w="8738" w:type="dxa"/>
            <w:gridSpan w:val="20"/>
            <w:vAlign w:val="center"/>
          </w:tcPr>
          <w:p w14:paraId="4678108E" w14:textId="77777777" w:rsidR="000D2539" w:rsidRPr="002A733C" w:rsidRDefault="000D2539" w:rsidP="0019779B"/>
        </w:tc>
      </w:tr>
      <w:tr w:rsidR="0019779B" w:rsidRPr="002A733C" w14:paraId="3F9D1334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702" w:type="dxa"/>
            <w:tcBorders>
              <w:bottom w:val="single" w:sz="4" w:space="0" w:color="C0C0C0"/>
            </w:tcBorders>
            <w:vAlign w:val="center"/>
          </w:tcPr>
          <w:p w14:paraId="71E4D897" w14:textId="77777777" w:rsidR="000D2539" w:rsidRPr="002A733C" w:rsidRDefault="000D2539" w:rsidP="0019779B">
            <w:r w:rsidRPr="002A733C">
              <w:t>From</w:t>
            </w:r>
          </w:p>
        </w:tc>
        <w:tc>
          <w:tcPr>
            <w:tcW w:w="690" w:type="dxa"/>
            <w:gridSpan w:val="2"/>
            <w:tcBorders>
              <w:bottom w:val="single" w:sz="4" w:space="0" w:color="C0C0C0"/>
            </w:tcBorders>
            <w:vAlign w:val="center"/>
          </w:tcPr>
          <w:p w14:paraId="7356190E" w14:textId="77777777" w:rsidR="000D2539" w:rsidRPr="002A733C" w:rsidRDefault="000D2539" w:rsidP="0019779B"/>
        </w:tc>
        <w:tc>
          <w:tcPr>
            <w:tcW w:w="634" w:type="dxa"/>
            <w:tcBorders>
              <w:bottom w:val="single" w:sz="4" w:space="0" w:color="C0C0C0"/>
            </w:tcBorders>
            <w:vAlign w:val="center"/>
          </w:tcPr>
          <w:p w14:paraId="490C2632" w14:textId="77777777" w:rsidR="000D2539" w:rsidRPr="002A733C" w:rsidRDefault="000D2539" w:rsidP="0019779B">
            <w:r w:rsidRPr="002A733C">
              <w:t>To</w:t>
            </w:r>
          </w:p>
        </w:tc>
        <w:tc>
          <w:tcPr>
            <w:tcW w:w="621" w:type="dxa"/>
            <w:gridSpan w:val="2"/>
            <w:tcBorders>
              <w:bottom w:val="single" w:sz="4" w:space="0" w:color="C0C0C0"/>
              <w:right w:val="single" w:sz="4" w:space="0" w:color="C0C0C0"/>
            </w:tcBorders>
            <w:vAlign w:val="center"/>
          </w:tcPr>
          <w:p w14:paraId="72222C98" w14:textId="77777777" w:rsidR="000D2539" w:rsidRPr="002A733C" w:rsidRDefault="000D2539" w:rsidP="0019779B"/>
        </w:tc>
        <w:tc>
          <w:tcPr>
            <w:tcW w:w="1804" w:type="dxa"/>
            <w:gridSpan w:val="4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415BAA8" w14:textId="77777777" w:rsidR="000D2539" w:rsidRPr="002A733C" w:rsidRDefault="007E56C4" w:rsidP="0019779B">
            <w:r w:rsidRPr="002A733C">
              <w:t>Reason for L</w:t>
            </w:r>
            <w:r w:rsidR="000D2539" w:rsidRPr="002A733C">
              <w:t>eaving</w:t>
            </w:r>
            <w:r w:rsidR="00701054">
              <w:t>:</w:t>
            </w:r>
          </w:p>
        </w:tc>
        <w:tc>
          <w:tcPr>
            <w:tcW w:w="5679" w:type="dxa"/>
            <w:gridSpan w:val="13"/>
            <w:tcBorders>
              <w:left w:val="single" w:sz="4" w:space="0" w:color="C0C0C0"/>
              <w:bottom w:val="single" w:sz="4" w:space="0" w:color="C0C0C0"/>
            </w:tcBorders>
            <w:vAlign w:val="center"/>
          </w:tcPr>
          <w:p w14:paraId="70A6872F" w14:textId="77777777" w:rsidR="000D2539" w:rsidRPr="002A733C" w:rsidRDefault="000D2539" w:rsidP="0019779B"/>
        </w:tc>
      </w:tr>
      <w:tr w:rsidR="00FB2057" w:rsidRPr="002A733C" w14:paraId="018F3B37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1392" w:type="dxa"/>
            <w:gridSpan w:val="3"/>
            <w:tcBorders>
              <w:top w:val="single" w:sz="4" w:space="0" w:color="auto"/>
            </w:tcBorders>
            <w:vAlign w:val="center"/>
          </w:tcPr>
          <w:p w14:paraId="05A0A4AA" w14:textId="77777777" w:rsidR="00FB2057" w:rsidRPr="002A733C" w:rsidRDefault="00FB2057" w:rsidP="0019779B">
            <w:r w:rsidRPr="002A733C">
              <w:t>Company</w:t>
            </w:r>
          </w:p>
        </w:tc>
        <w:tc>
          <w:tcPr>
            <w:tcW w:w="8738" w:type="dxa"/>
            <w:gridSpan w:val="20"/>
            <w:tcBorders>
              <w:top w:val="single" w:sz="4" w:space="0" w:color="auto"/>
            </w:tcBorders>
            <w:vAlign w:val="center"/>
          </w:tcPr>
          <w:p w14:paraId="7ED9B8B0" w14:textId="77777777" w:rsidR="00FB2057" w:rsidRPr="002A733C" w:rsidRDefault="00FB2057" w:rsidP="0019779B"/>
        </w:tc>
      </w:tr>
      <w:tr w:rsidR="00FB2057" w:rsidRPr="002A733C" w14:paraId="3EBA5828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1392" w:type="dxa"/>
            <w:gridSpan w:val="3"/>
            <w:vAlign w:val="center"/>
          </w:tcPr>
          <w:p w14:paraId="6EDF6972" w14:textId="77777777" w:rsidR="00FB2057" w:rsidRPr="002A733C" w:rsidRDefault="00FB2057" w:rsidP="0019779B">
            <w:r w:rsidRPr="002A733C">
              <w:t>Address</w:t>
            </w:r>
          </w:p>
        </w:tc>
        <w:tc>
          <w:tcPr>
            <w:tcW w:w="8738" w:type="dxa"/>
            <w:gridSpan w:val="20"/>
            <w:vAlign w:val="center"/>
          </w:tcPr>
          <w:p w14:paraId="0BDD2AA9" w14:textId="77777777" w:rsidR="00FB2057" w:rsidRPr="002A733C" w:rsidRDefault="00FB2057" w:rsidP="0019779B"/>
        </w:tc>
      </w:tr>
      <w:tr w:rsidR="00FB2057" w:rsidRPr="002A733C" w14:paraId="1564805F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1392" w:type="dxa"/>
            <w:gridSpan w:val="3"/>
            <w:vAlign w:val="center"/>
          </w:tcPr>
          <w:p w14:paraId="0DD4CA4E" w14:textId="77777777" w:rsidR="00FB2057" w:rsidRPr="002A733C" w:rsidRDefault="00FB2057" w:rsidP="0019779B">
            <w:r w:rsidRPr="002A733C">
              <w:t>Job Title</w:t>
            </w:r>
          </w:p>
        </w:tc>
        <w:tc>
          <w:tcPr>
            <w:tcW w:w="4035" w:type="dxa"/>
            <w:gridSpan w:val="10"/>
            <w:tcBorders>
              <w:right w:val="single" w:sz="4" w:space="0" w:color="C0C0C0"/>
            </w:tcBorders>
            <w:vAlign w:val="center"/>
          </w:tcPr>
          <w:p w14:paraId="3761C8A9" w14:textId="77777777" w:rsidR="00FB2057" w:rsidRPr="002A733C" w:rsidRDefault="00FB2057" w:rsidP="0019779B"/>
        </w:tc>
        <w:tc>
          <w:tcPr>
            <w:tcW w:w="4703" w:type="dxa"/>
            <w:gridSpan w:val="10"/>
            <w:tcBorders>
              <w:left w:val="single" w:sz="4" w:space="0" w:color="C0C0C0"/>
              <w:right w:val="single" w:sz="4" w:space="0" w:color="C0C0C0"/>
            </w:tcBorders>
            <w:vAlign w:val="center"/>
          </w:tcPr>
          <w:p w14:paraId="3D5BC952" w14:textId="77777777" w:rsidR="00FB2057" w:rsidRPr="002A733C" w:rsidRDefault="00FB2057" w:rsidP="00FB2057">
            <w:r>
              <w:t>Manager</w:t>
            </w:r>
            <w:r w:rsidR="00964529">
              <w:t>:</w:t>
            </w:r>
          </w:p>
          <w:p w14:paraId="05472509" w14:textId="77777777" w:rsidR="00FB2057" w:rsidRPr="002A733C" w:rsidRDefault="00FB2057" w:rsidP="0019779B"/>
        </w:tc>
      </w:tr>
      <w:tr w:rsidR="004C2FEE" w:rsidRPr="002A733C" w14:paraId="4F3CDF6D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1392" w:type="dxa"/>
            <w:gridSpan w:val="3"/>
            <w:vAlign w:val="center"/>
          </w:tcPr>
          <w:p w14:paraId="4B9D7588" w14:textId="77777777" w:rsidR="000D2539" w:rsidRPr="002A733C" w:rsidRDefault="000D2539" w:rsidP="0019779B">
            <w:r w:rsidRPr="002A733C">
              <w:t>Responsibilities</w:t>
            </w:r>
          </w:p>
        </w:tc>
        <w:tc>
          <w:tcPr>
            <w:tcW w:w="8738" w:type="dxa"/>
            <w:gridSpan w:val="20"/>
            <w:vAlign w:val="center"/>
          </w:tcPr>
          <w:p w14:paraId="72B2C502" w14:textId="77777777" w:rsidR="000D2539" w:rsidRPr="002A733C" w:rsidRDefault="000D2539" w:rsidP="0019779B"/>
        </w:tc>
      </w:tr>
      <w:tr w:rsidR="0019779B" w:rsidRPr="002A733C" w14:paraId="1CFAC549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702" w:type="dxa"/>
            <w:tcBorders>
              <w:bottom w:val="single" w:sz="4" w:space="0" w:color="C0C0C0"/>
            </w:tcBorders>
            <w:vAlign w:val="center"/>
          </w:tcPr>
          <w:p w14:paraId="6D54429E" w14:textId="77777777" w:rsidR="000D2539" w:rsidRPr="002A733C" w:rsidRDefault="000D2539" w:rsidP="0019779B">
            <w:r w:rsidRPr="002A733C">
              <w:t>From</w:t>
            </w:r>
          </w:p>
        </w:tc>
        <w:tc>
          <w:tcPr>
            <w:tcW w:w="690" w:type="dxa"/>
            <w:gridSpan w:val="2"/>
            <w:tcBorders>
              <w:bottom w:val="single" w:sz="4" w:space="0" w:color="C0C0C0"/>
            </w:tcBorders>
            <w:vAlign w:val="center"/>
          </w:tcPr>
          <w:p w14:paraId="548CA86D" w14:textId="77777777" w:rsidR="000D2539" w:rsidRPr="002A733C" w:rsidRDefault="000D2539" w:rsidP="0019779B"/>
        </w:tc>
        <w:tc>
          <w:tcPr>
            <w:tcW w:w="634" w:type="dxa"/>
            <w:tcBorders>
              <w:bottom w:val="single" w:sz="4" w:space="0" w:color="C0C0C0"/>
            </w:tcBorders>
            <w:vAlign w:val="center"/>
          </w:tcPr>
          <w:p w14:paraId="33262F58" w14:textId="77777777" w:rsidR="000D2539" w:rsidRPr="002A733C" w:rsidRDefault="000D2539" w:rsidP="0019779B">
            <w:r w:rsidRPr="002A733C">
              <w:t>To</w:t>
            </w:r>
          </w:p>
        </w:tc>
        <w:tc>
          <w:tcPr>
            <w:tcW w:w="621" w:type="dxa"/>
            <w:gridSpan w:val="2"/>
            <w:tcBorders>
              <w:bottom w:val="single" w:sz="4" w:space="0" w:color="C0C0C0"/>
              <w:right w:val="single" w:sz="4" w:space="0" w:color="C0C0C0"/>
            </w:tcBorders>
            <w:vAlign w:val="center"/>
          </w:tcPr>
          <w:p w14:paraId="5AF32353" w14:textId="77777777" w:rsidR="000D2539" w:rsidRPr="002A733C" w:rsidRDefault="000D2539" w:rsidP="0019779B"/>
        </w:tc>
        <w:tc>
          <w:tcPr>
            <w:tcW w:w="1804" w:type="dxa"/>
            <w:gridSpan w:val="4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C9F179F" w14:textId="77777777" w:rsidR="000D2539" w:rsidRPr="002A733C" w:rsidRDefault="007E56C4" w:rsidP="0019779B">
            <w:r w:rsidRPr="002A733C">
              <w:t>Reason for L</w:t>
            </w:r>
            <w:r w:rsidR="000D2539" w:rsidRPr="002A733C">
              <w:t>eaving</w:t>
            </w:r>
            <w:r w:rsidR="00701054">
              <w:t>:</w:t>
            </w:r>
          </w:p>
        </w:tc>
        <w:tc>
          <w:tcPr>
            <w:tcW w:w="5679" w:type="dxa"/>
            <w:gridSpan w:val="13"/>
            <w:tcBorders>
              <w:left w:val="single" w:sz="4" w:space="0" w:color="C0C0C0"/>
              <w:bottom w:val="single" w:sz="4" w:space="0" w:color="C0C0C0"/>
            </w:tcBorders>
            <w:vAlign w:val="center"/>
          </w:tcPr>
          <w:p w14:paraId="3E59FAE4" w14:textId="77777777" w:rsidR="000D2539" w:rsidRPr="002A733C" w:rsidRDefault="000D2539" w:rsidP="0019779B"/>
        </w:tc>
      </w:tr>
      <w:tr w:rsidR="00873040" w:rsidRPr="002A733C" w14:paraId="4A3AD5E8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10110" w:type="dxa"/>
            <w:gridSpan w:val="23"/>
            <w:tcBorders>
              <w:bottom w:val="single" w:sz="4" w:space="0" w:color="C0C0C0"/>
            </w:tcBorders>
            <w:shd w:val="clear" w:color="auto" w:fill="D9D9D9" w:themeFill="background1" w:themeFillShade="D9"/>
            <w:vAlign w:val="center"/>
          </w:tcPr>
          <w:p w14:paraId="4BB718AF" w14:textId="3A9032B3" w:rsidR="00873040" w:rsidRPr="002A733C" w:rsidRDefault="00873040" w:rsidP="003C33EE">
            <w:pPr>
              <w:pStyle w:val="Heading1"/>
            </w:pPr>
            <w:r>
              <w:t>REFEREE (SOMEONE WHO CAN VERIFY YOUR SUITABIL</w:t>
            </w:r>
            <w:r w:rsidR="00614363">
              <w:t>I</w:t>
            </w:r>
            <w:r>
              <w:t>TY FOR THIS COURSE)</w:t>
            </w:r>
          </w:p>
        </w:tc>
      </w:tr>
      <w:tr w:rsidR="00873040" w:rsidRPr="002A733C" w14:paraId="31ACA5E4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2481" w:type="dxa"/>
            <w:gridSpan w:val="5"/>
            <w:tcBorders>
              <w:bottom w:val="single" w:sz="4" w:space="0" w:color="C0C0C0"/>
              <w:right w:val="single" w:sz="4" w:space="0" w:color="C0C0C0"/>
            </w:tcBorders>
            <w:vAlign w:val="center"/>
          </w:tcPr>
          <w:p w14:paraId="1D1A2D41" w14:textId="3A289BF9" w:rsidR="00873040" w:rsidRDefault="00873040" w:rsidP="00873040">
            <w:r>
              <w:t>NAME</w:t>
            </w:r>
          </w:p>
        </w:tc>
        <w:tc>
          <w:tcPr>
            <w:tcW w:w="2470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046DDE0" w14:textId="68E3741B" w:rsidR="00873040" w:rsidRPr="002A733C" w:rsidRDefault="00873040" w:rsidP="00873040">
            <w:r>
              <w:t>CONTACT EMAIL ADDRESS</w:t>
            </w:r>
          </w:p>
        </w:tc>
        <w:tc>
          <w:tcPr>
            <w:tcW w:w="2474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9BA83E4" w14:textId="75C27D0C" w:rsidR="00873040" w:rsidRPr="002A733C" w:rsidRDefault="00873040" w:rsidP="00873040">
            <w:r>
              <w:t>PHONE NUMBER</w:t>
            </w:r>
          </w:p>
        </w:tc>
        <w:tc>
          <w:tcPr>
            <w:tcW w:w="1240" w:type="dxa"/>
            <w:gridSpan w:val="3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3626711" w14:textId="2D964AE8" w:rsidR="00873040" w:rsidRPr="002A733C" w:rsidRDefault="00873040" w:rsidP="00873040">
            <w:r>
              <w:t>RELATIONSHIP</w:t>
            </w:r>
          </w:p>
        </w:tc>
        <w:tc>
          <w:tcPr>
            <w:tcW w:w="144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118DB95" w14:textId="1F380651" w:rsidR="00873040" w:rsidRPr="002A733C" w:rsidRDefault="00873040" w:rsidP="00873040">
            <w:r>
              <w:t>HOW LONG KNOWN</w:t>
            </w:r>
          </w:p>
        </w:tc>
      </w:tr>
      <w:tr w:rsidR="00873040" w:rsidRPr="002A733C" w14:paraId="52331822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2481" w:type="dxa"/>
            <w:gridSpan w:val="5"/>
            <w:tcBorders>
              <w:bottom w:val="single" w:sz="4" w:space="0" w:color="C0C0C0"/>
              <w:right w:val="single" w:sz="4" w:space="0" w:color="C0C0C0"/>
            </w:tcBorders>
            <w:vAlign w:val="center"/>
          </w:tcPr>
          <w:p w14:paraId="4764EF99" w14:textId="77777777" w:rsidR="00873040" w:rsidRDefault="00873040" w:rsidP="00873040"/>
        </w:tc>
        <w:tc>
          <w:tcPr>
            <w:tcW w:w="2470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648A8C6" w14:textId="77777777" w:rsidR="00873040" w:rsidRPr="002A733C" w:rsidRDefault="00873040" w:rsidP="00873040"/>
        </w:tc>
        <w:tc>
          <w:tcPr>
            <w:tcW w:w="2474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C7F6A2E" w14:textId="77777777" w:rsidR="00873040" w:rsidRPr="002A733C" w:rsidRDefault="00873040" w:rsidP="00873040"/>
        </w:tc>
        <w:tc>
          <w:tcPr>
            <w:tcW w:w="1240" w:type="dxa"/>
            <w:gridSpan w:val="3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F192DAB" w14:textId="77777777" w:rsidR="00873040" w:rsidRPr="002A733C" w:rsidRDefault="00873040" w:rsidP="00873040"/>
        </w:tc>
        <w:tc>
          <w:tcPr>
            <w:tcW w:w="144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3F9D37B" w14:textId="77777777" w:rsidR="00873040" w:rsidRPr="002A733C" w:rsidRDefault="00873040" w:rsidP="00873040"/>
        </w:tc>
      </w:tr>
      <w:tr w:rsidR="00873040" w:rsidRPr="002A733C" w14:paraId="2C5C62F5" w14:textId="77777777" w:rsidTr="00B17511">
        <w:tblPrEx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none" w:sz="0" w:space="0" w:color="auto"/>
          </w:tblBorders>
        </w:tblPrEx>
        <w:trPr>
          <w:trHeight w:val="403"/>
          <w:jc w:val="center"/>
        </w:trPr>
        <w:tc>
          <w:tcPr>
            <w:tcW w:w="2481" w:type="dxa"/>
            <w:gridSpan w:val="5"/>
            <w:tcBorders>
              <w:bottom w:val="single" w:sz="4" w:space="0" w:color="C0C0C0"/>
              <w:right w:val="single" w:sz="4" w:space="0" w:color="C0C0C0"/>
            </w:tcBorders>
            <w:vAlign w:val="center"/>
          </w:tcPr>
          <w:p w14:paraId="0D31B356" w14:textId="77777777" w:rsidR="00873040" w:rsidRDefault="00873040" w:rsidP="00873040"/>
        </w:tc>
        <w:tc>
          <w:tcPr>
            <w:tcW w:w="2470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6B99BB2" w14:textId="77777777" w:rsidR="00873040" w:rsidRPr="002A733C" w:rsidRDefault="00873040" w:rsidP="00873040"/>
        </w:tc>
        <w:tc>
          <w:tcPr>
            <w:tcW w:w="2474" w:type="dxa"/>
            <w:gridSpan w:val="7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996D102" w14:textId="77777777" w:rsidR="00873040" w:rsidRPr="002A733C" w:rsidRDefault="00873040" w:rsidP="00873040"/>
        </w:tc>
        <w:tc>
          <w:tcPr>
            <w:tcW w:w="1240" w:type="dxa"/>
            <w:gridSpan w:val="3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9DD0F4C" w14:textId="77777777" w:rsidR="00873040" w:rsidRPr="002A733C" w:rsidRDefault="00873040" w:rsidP="00873040"/>
        </w:tc>
        <w:tc>
          <w:tcPr>
            <w:tcW w:w="144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0A09AB9" w14:textId="77777777" w:rsidR="00873040" w:rsidRPr="002A733C" w:rsidRDefault="00873040" w:rsidP="00873040"/>
        </w:tc>
      </w:tr>
    </w:tbl>
    <w:p w14:paraId="7B4E9163" w14:textId="77777777" w:rsidR="0071685E" w:rsidRDefault="0071685E"/>
    <w:p w14:paraId="03FF76B2" w14:textId="169703FE" w:rsidR="002E787A" w:rsidRDefault="00873040">
      <w:pPr>
        <w:rPr>
          <w:b/>
          <w:sz w:val="24"/>
          <w:u w:val="single"/>
        </w:rPr>
      </w:pPr>
      <w:r w:rsidRPr="00B053B4">
        <w:rPr>
          <w:b/>
          <w:sz w:val="24"/>
          <w:u w:val="single"/>
        </w:rPr>
        <w:t xml:space="preserve">Please tell us in no more than 500 words why you would like to take part in this course </w:t>
      </w:r>
    </w:p>
    <w:p w14:paraId="3A80E145" w14:textId="7D4EDE2B" w:rsidR="003E6E1D" w:rsidRDefault="003E6E1D">
      <w:pPr>
        <w:rPr>
          <w:b/>
          <w:sz w:val="24"/>
          <w:u w:val="single"/>
        </w:rPr>
      </w:pPr>
    </w:p>
    <w:p w14:paraId="55AE0A1C" w14:textId="77777777" w:rsidR="003E6E1D" w:rsidRPr="00B053B4" w:rsidRDefault="003E6E1D">
      <w:pPr>
        <w:rPr>
          <w:sz w:val="24"/>
          <w:u w:val="single"/>
        </w:rPr>
      </w:pPr>
    </w:p>
    <w:p w14:paraId="7631CC98" w14:textId="77777777" w:rsidR="0071685E" w:rsidRDefault="0071685E"/>
    <w:p w14:paraId="6F82CC0B" w14:textId="77777777" w:rsidR="0071685E" w:rsidRDefault="0071685E"/>
    <w:p w14:paraId="07DAAEB9" w14:textId="77777777" w:rsidR="0071685E" w:rsidRDefault="0071685E"/>
    <w:p w14:paraId="6B6D91E6" w14:textId="1688F7E2" w:rsidR="0071685E" w:rsidRDefault="0071685E"/>
    <w:p w14:paraId="1F9A51D3" w14:textId="7E41D262" w:rsidR="003E6E1D" w:rsidRDefault="003E6E1D"/>
    <w:p w14:paraId="3E30E56C" w14:textId="74DE48C2" w:rsidR="003E6E1D" w:rsidRDefault="003E6E1D"/>
    <w:p w14:paraId="0E9A233B" w14:textId="4A463F83" w:rsidR="003E6E1D" w:rsidRDefault="003E6E1D"/>
    <w:p w14:paraId="03FF5D75" w14:textId="76B11550" w:rsidR="003E6E1D" w:rsidRDefault="003E6E1D"/>
    <w:p w14:paraId="028B86AB" w14:textId="3DB9F11D" w:rsidR="003E6E1D" w:rsidRDefault="003E6E1D"/>
    <w:p w14:paraId="2163B8B6" w14:textId="09B1DA10" w:rsidR="003E6E1D" w:rsidRDefault="003E6E1D"/>
    <w:p w14:paraId="07075748" w14:textId="3FAC12DD" w:rsidR="003E6E1D" w:rsidRDefault="003E6E1D"/>
    <w:p w14:paraId="475C7A7B" w14:textId="41D3A47D" w:rsidR="003E6E1D" w:rsidRDefault="003E6E1D"/>
    <w:p w14:paraId="6F5A2726" w14:textId="709CD18A" w:rsidR="003E6E1D" w:rsidRDefault="003E6E1D"/>
    <w:p w14:paraId="4B1F9B56" w14:textId="77777777" w:rsidR="003E6E1D" w:rsidRDefault="003E6E1D"/>
    <w:p w14:paraId="6160EABF" w14:textId="0E43A74C" w:rsidR="00B053B4" w:rsidRDefault="00B053B4"/>
    <w:p w14:paraId="6DF8D3EA" w14:textId="77777777" w:rsidR="0071685E" w:rsidRDefault="0071685E"/>
    <w:p w14:paraId="6E4A5B20" w14:textId="77777777" w:rsidR="0071685E" w:rsidRDefault="0071685E"/>
    <w:p w14:paraId="3596C819" w14:textId="77777777" w:rsidR="0071685E" w:rsidRDefault="0071685E"/>
    <w:p w14:paraId="74872917" w14:textId="77777777" w:rsidR="0071685E" w:rsidRDefault="0071685E"/>
    <w:p w14:paraId="00405889" w14:textId="77777777" w:rsidR="0071685E" w:rsidRDefault="0071685E"/>
    <w:p w14:paraId="3F9138F1" w14:textId="77777777" w:rsidR="0071685E" w:rsidRDefault="0071685E"/>
    <w:p w14:paraId="41423FBB" w14:textId="77777777" w:rsidR="0071685E" w:rsidRDefault="0071685E"/>
    <w:p w14:paraId="2593CA6B" w14:textId="77777777" w:rsidR="0071685E" w:rsidRDefault="0071685E"/>
    <w:p w14:paraId="31C92A69" w14:textId="77777777" w:rsidR="0071685E" w:rsidRDefault="0071685E"/>
    <w:p w14:paraId="0D6CD930" w14:textId="77777777" w:rsidR="0071685E" w:rsidRDefault="0071685E"/>
    <w:p w14:paraId="23D4AE27" w14:textId="77777777" w:rsidR="0071685E" w:rsidRDefault="0071685E"/>
    <w:p w14:paraId="78397EDE" w14:textId="68FF8E6D" w:rsidR="00206045" w:rsidRDefault="00206045"/>
    <w:p w14:paraId="2F07D399" w14:textId="5A4D72EA" w:rsidR="00BA17BC" w:rsidRDefault="00BA17BC"/>
    <w:p w14:paraId="683E6F25" w14:textId="3E3ACD1C" w:rsidR="00BA17BC" w:rsidRDefault="00BA17BC"/>
    <w:p w14:paraId="70DB8FDF" w14:textId="79B4A2C8" w:rsidR="00BA17BC" w:rsidRDefault="00BA17BC"/>
    <w:p w14:paraId="21D5DB1A" w14:textId="24434572" w:rsidR="00FB7841" w:rsidRDefault="00FB7841"/>
    <w:p w14:paraId="43CBE774" w14:textId="77777777" w:rsidR="00FB7841" w:rsidRDefault="00FB7841"/>
    <w:p w14:paraId="45822D73" w14:textId="2E1679EF" w:rsidR="00BA17BC" w:rsidRDefault="00BA17BC"/>
    <w:p w14:paraId="2F50818B" w14:textId="3E86826B" w:rsidR="00BA17BC" w:rsidRDefault="00BA17BC"/>
    <w:p w14:paraId="4946234E" w14:textId="22C53869" w:rsidR="00BA17BC" w:rsidRDefault="00BA17BC"/>
    <w:tbl>
      <w:tblPr>
        <w:tblW w:w="4921" w:type="pct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9911"/>
      </w:tblGrid>
      <w:tr w:rsidR="000D2539" w:rsidRPr="002A733C" w14:paraId="2624ED24" w14:textId="77777777" w:rsidTr="00FB7841">
        <w:trPr>
          <w:trHeight w:val="288"/>
          <w:jc w:val="center"/>
        </w:trPr>
        <w:tc>
          <w:tcPr>
            <w:tcW w:w="9911" w:type="dxa"/>
            <w:shd w:val="clear" w:color="auto" w:fill="D9D9D9" w:themeFill="background1" w:themeFillShade="D9"/>
            <w:vAlign w:val="center"/>
          </w:tcPr>
          <w:p w14:paraId="36E91059" w14:textId="329FBFDD" w:rsidR="000D2539" w:rsidRPr="00F264EB" w:rsidRDefault="000D2539" w:rsidP="002E787A">
            <w:pPr>
              <w:pStyle w:val="Heading1"/>
            </w:pPr>
            <w:r w:rsidRPr="00F264EB">
              <w:lastRenderedPageBreak/>
              <w:t xml:space="preserve">Disclaimer </w:t>
            </w:r>
          </w:p>
        </w:tc>
      </w:tr>
      <w:tr w:rsidR="000D2539" w:rsidRPr="002A733C" w14:paraId="6B950908" w14:textId="77777777" w:rsidTr="00FB7841">
        <w:trPr>
          <w:trHeight w:val="1008"/>
          <w:jc w:val="center"/>
        </w:trPr>
        <w:tc>
          <w:tcPr>
            <w:tcW w:w="991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1AA4A81" w14:textId="27EF2F60" w:rsidR="00185BA5" w:rsidRPr="002A733C" w:rsidRDefault="000D2539" w:rsidP="00185BA5">
            <w:pPr>
              <w:pStyle w:val="Disclaimer"/>
            </w:pPr>
            <w:r w:rsidRPr="002A733C">
              <w:t xml:space="preserve">I certify that my answers are true and complete to the best of my knowledge. </w:t>
            </w:r>
            <w:r w:rsidR="008B56E4">
              <w:t xml:space="preserve"> </w:t>
            </w:r>
          </w:p>
          <w:p w14:paraId="7A680A71" w14:textId="2C8899F7" w:rsidR="008B56E4" w:rsidRDefault="000D2539" w:rsidP="002E787A">
            <w:pPr>
              <w:pStyle w:val="Disclaimer"/>
            </w:pPr>
            <w:r w:rsidRPr="002A733C">
              <w:t xml:space="preserve">If this application leads to </w:t>
            </w:r>
            <w:r w:rsidR="00507F17">
              <w:t>acceptance on the course</w:t>
            </w:r>
            <w:r w:rsidRPr="002A733C">
              <w:t xml:space="preserve">, I understand that false or misleading information in my application or interview </w:t>
            </w:r>
            <w:r w:rsidR="00185BA5">
              <w:br/>
            </w:r>
            <w:r w:rsidRPr="002A733C">
              <w:t>may result in</w:t>
            </w:r>
            <w:r w:rsidR="00507F17">
              <w:t xml:space="preserve"> the offer being withdrawn</w:t>
            </w:r>
            <w:r w:rsidRPr="002A733C">
              <w:t>.</w:t>
            </w:r>
            <w:r w:rsidR="008B56E4">
              <w:t xml:space="preserve">  </w:t>
            </w:r>
          </w:p>
          <w:p w14:paraId="2CF91B32" w14:textId="4F8F9F3E" w:rsidR="00FC2839" w:rsidRPr="002A733C" w:rsidRDefault="005A49E8" w:rsidP="002E787A">
            <w:pPr>
              <w:pStyle w:val="Disclaimer"/>
            </w:pPr>
            <w:r>
              <w:t>I under</w:t>
            </w:r>
            <w:r w:rsidR="00941972">
              <w:t xml:space="preserve">stand </w:t>
            </w:r>
            <w:r w:rsidR="00693656">
              <w:t xml:space="preserve">and accept that the course </w:t>
            </w:r>
            <w:r w:rsidR="002C702D">
              <w:t xml:space="preserve">may be delivered online </w:t>
            </w:r>
            <w:r w:rsidR="00574AA5">
              <w:t xml:space="preserve">(dependent on government guidelines) </w:t>
            </w:r>
            <w:r w:rsidR="002C702D">
              <w:t xml:space="preserve">and I have the necessary equipment and </w:t>
            </w:r>
            <w:r w:rsidR="00B40DF0">
              <w:t>software to be able to fully participate.</w:t>
            </w:r>
          </w:p>
        </w:tc>
      </w:tr>
      <w:tr w:rsidR="00507F17" w:rsidRPr="002A733C" w14:paraId="25152B30" w14:textId="77777777" w:rsidTr="00FB7841">
        <w:trPr>
          <w:trHeight w:val="403"/>
          <w:jc w:val="center"/>
        </w:trPr>
        <w:tc>
          <w:tcPr>
            <w:tcW w:w="9911" w:type="dxa"/>
            <w:tcBorders>
              <w:top w:val="single" w:sz="4" w:space="0" w:color="C0C0C0"/>
            </w:tcBorders>
            <w:vAlign w:val="center"/>
          </w:tcPr>
          <w:p w14:paraId="2F1072E9" w14:textId="323522B6" w:rsidR="00507F17" w:rsidRPr="002A733C" w:rsidRDefault="00507F17" w:rsidP="0019779B">
            <w:r>
              <w:t>Signature</w:t>
            </w:r>
          </w:p>
        </w:tc>
      </w:tr>
      <w:tr w:rsidR="00507F17" w:rsidRPr="002A733C" w14:paraId="1FB72A9C" w14:textId="77777777" w:rsidTr="00FB7841">
        <w:trPr>
          <w:trHeight w:val="403"/>
          <w:jc w:val="center"/>
        </w:trPr>
        <w:tc>
          <w:tcPr>
            <w:tcW w:w="9911" w:type="dxa"/>
            <w:tcBorders>
              <w:top w:val="single" w:sz="4" w:space="0" w:color="C0C0C0"/>
            </w:tcBorders>
            <w:vAlign w:val="center"/>
          </w:tcPr>
          <w:p w14:paraId="70058B1F" w14:textId="4A8AFBC9" w:rsidR="00507F17" w:rsidRDefault="00507F17" w:rsidP="0019779B">
            <w:r>
              <w:t>Name (Please Print)</w:t>
            </w:r>
          </w:p>
        </w:tc>
      </w:tr>
      <w:tr w:rsidR="002E787A" w:rsidRPr="002A733C" w14:paraId="2993E2C3" w14:textId="77777777" w:rsidTr="00FB7841">
        <w:trPr>
          <w:trHeight w:val="403"/>
          <w:jc w:val="center"/>
        </w:trPr>
        <w:tc>
          <w:tcPr>
            <w:tcW w:w="9911" w:type="dxa"/>
            <w:tcBorders>
              <w:top w:val="single" w:sz="4" w:space="0" w:color="C0C0C0"/>
            </w:tcBorders>
            <w:vAlign w:val="center"/>
          </w:tcPr>
          <w:p w14:paraId="71A6DDB2" w14:textId="75BD1D3D" w:rsidR="002E787A" w:rsidRPr="002A733C" w:rsidRDefault="002E787A" w:rsidP="0019779B">
            <w:r w:rsidRPr="002A733C">
              <w:t>Date</w:t>
            </w:r>
          </w:p>
        </w:tc>
      </w:tr>
    </w:tbl>
    <w:p w14:paraId="296F23D7" w14:textId="77777777" w:rsidR="005F6E87" w:rsidRPr="002A733C" w:rsidRDefault="005F6E87" w:rsidP="002A733C"/>
    <w:sectPr w:rsidR="005F6E87" w:rsidRPr="002A733C" w:rsidSect="00AB3878">
      <w:headerReference w:type="default" r:id="rId11"/>
      <w:pgSz w:w="12240" w:h="15840"/>
      <w:pgMar w:top="720" w:right="1080" w:bottom="720" w:left="1080" w:header="5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F1EDD" w14:textId="77777777" w:rsidR="00073DFC" w:rsidRDefault="00073DFC" w:rsidP="004B4818">
      <w:r>
        <w:separator/>
      </w:r>
    </w:p>
  </w:endnote>
  <w:endnote w:type="continuationSeparator" w:id="0">
    <w:p w14:paraId="12E77725" w14:textId="77777777" w:rsidR="00073DFC" w:rsidRDefault="00073DFC" w:rsidP="004B4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CF305" w14:textId="77777777" w:rsidR="00073DFC" w:rsidRDefault="00073DFC" w:rsidP="004B4818">
      <w:r>
        <w:separator/>
      </w:r>
    </w:p>
  </w:footnote>
  <w:footnote w:type="continuationSeparator" w:id="0">
    <w:p w14:paraId="018B48ED" w14:textId="77777777" w:rsidR="00073DFC" w:rsidRDefault="00073DFC" w:rsidP="004B48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365A4" w14:textId="209C5AF7" w:rsidR="004B4818" w:rsidRDefault="004B4818" w:rsidP="004B4818">
    <w:pPr>
      <w:pStyle w:val="Header"/>
      <w:jc w:val="right"/>
    </w:pPr>
  </w:p>
  <w:p w14:paraId="363E4429" w14:textId="77777777" w:rsidR="004B4818" w:rsidRDefault="004B48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0FC9C3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EA4EE7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53C13B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C06D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FDE162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905B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76D79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46AA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A60F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EEA34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41631994">
    <w:abstractNumId w:val="9"/>
  </w:num>
  <w:num w:numId="2" w16cid:durableId="383332393">
    <w:abstractNumId w:val="7"/>
  </w:num>
  <w:num w:numId="3" w16cid:durableId="1037048635">
    <w:abstractNumId w:val="6"/>
  </w:num>
  <w:num w:numId="4" w16cid:durableId="660741441">
    <w:abstractNumId w:val="5"/>
  </w:num>
  <w:num w:numId="5" w16cid:durableId="142697224">
    <w:abstractNumId w:val="4"/>
  </w:num>
  <w:num w:numId="6" w16cid:durableId="1614552643">
    <w:abstractNumId w:val="8"/>
  </w:num>
  <w:num w:numId="7" w16cid:durableId="931474783">
    <w:abstractNumId w:val="3"/>
  </w:num>
  <w:num w:numId="8" w16cid:durableId="712771542">
    <w:abstractNumId w:val="2"/>
  </w:num>
  <w:num w:numId="9" w16cid:durableId="1696274782">
    <w:abstractNumId w:val="1"/>
  </w:num>
  <w:num w:numId="10" w16cid:durableId="899680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057"/>
    <w:rsid w:val="000071F7"/>
    <w:rsid w:val="000134FA"/>
    <w:rsid w:val="0002798A"/>
    <w:rsid w:val="00063EEE"/>
    <w:rsid w:val="00073DFC"/>
    <w:rsid w:val="00083002"/>
    <w:rsid w:val="00087B85"/>
    <w:rsid w:val="000A01F1"/>
    <w:rsid w:val="000C1163"/>
    <w:rsid w:val="000D2539"/>
    <w:rsid w:val="000F2DF4"/>
    <w:rsid w:val="000F6783"/>
    <w:rsid w:val="00101CD9"/>
    <w:rsid w:val="00103702"/>
    <w:rsid w:val="001059A0"/>
    <w:rsid w:val="0011434A"/>
    <w:rsid w:val="00120C95"/>
    <w:rsid w:val="0014663E"/>
    <w:rsid w:val="001564EE"/>
    <w:rsid w:val="00180664"/>
    <w:rsid w:val="00185BA5"/>
    <w:rsid w:val="00195009"/>
    <w:rsid w:val="00195930"/>
    <w:rsid w:val="0019779B"/>
    <w:rsid w:val="00206045"/>
    <w:rsid w:val="00250014"/>
    <w:rsid w:val="00254D4B"/>
    <w:rsid w:val="00275BB5"/>
    <w:rsid w:val="00286F6A"/>
    <w:rsid w:val="00291C8C"/>
    <w:rsid w:val="00297E1B"/>
    <w:rsid w:val="002A1ECE"/>
    <w:rsid w:val="002A2510"/>
    <w:rsid w:val="002A733C"/>
    <w:rsid w:val="002B4D1D"/>
    <w:rsid w:val="002C10B1"/>
    <w:rsid w:val="002C702D"/>
    <w:rsid w:val="002D222A"/>
    <w:rsid w:val="002D486E"/>
    <w:rsid w:val="002E787A"/>
    <w:rsid w:val="002F2DAA"/>
    <w:rsid w:val="003076FD"/>
    <w:rsid w:val="00317005"/>
    <w:rsid w:val="00335259"/>
    <w:rsid w:val="0037386F"/>
    <w:rsid w:val="00380F4B"/>
    <w:rsid w:val="00391EED"/>
    <w:rsid w:val="003929F1"/>
    <w:rsid w:val="00394E69"/>
    <w:rsid w:val="003A11E9"/>
    <w:rsid w:val="003A1B63"/>
    <w:rsid w:val="003A41A1"/>
    <w:rsid w:val="003B2326"/>
    <w:rsid w:val="003E6E1D"/>
    <w:rsid w:val="003F1D46"/>
    <w:rsid w:val="00437ED0"/>
    <w:rsid w:val="00440CD8"/>
    <w:rsid w:val="00443837"/>
    <w:rsid w:val="00450F66"/>
    <w:rsid w:val="00461739"/>
    <w:rsid w:val="00467865"/>
    <w:rsid w:val="004773F8"/>
    <w:rsid w:val="00480027"/>
    <w:rsid w:val="0048685F"/>
    <w:rsid w:val="004A1437"/>
    <w:rsid w:val="004A4198"/>
    <w:rsid w:val="004A54EA"/>
    <w:rsid w:val="004B0578"/>
    <w:rsid w:val="004B4818"/>
    <w:rsid w:val="004C2FEE"/>
    <w:rsid w:val="004E34C6"/>
    <w:rsid w:val="004F62AD"/>
    <w:rsid w:val="00501AE8"/>
    <w:rsid w:val="00504B65"/>
    <w:rsid w:val="00507F17"/>
    <w:rsid w:val="005114CE"/>
    <w:rsid w:val="0052122B"/>
    <w:rsid w:val="00542885"/>
    <w:rsid w:val="005557F6"/>
    <w:rsid w:val="00563778"/>
    <w:rsid w:val="00574AA5"/>
    <w:rsid w:val="005A49E8"/>
    <w:rsid w:val="005B4AE2"/>
    <w:rsid w:val="005B4D66"/>
    <w:rsid w:val="005C3D49"/>
    <w:rsid w:val="005E63CC"/>
    <w:rsid w:val="005F6E87"/>
    <w:rsid w:val="00613129"/>
    <w:rsid w:val="00614363"/>
    <w:rsid w:val="00617C65"/>
    <w:rsid w:val="00627813"/>
    <w:rsid w:val="006350BA"/>
    <w:rsid w:val="00660463"/>
    <w:rsid w:val="00682C69"/>
    <w:rsid w:val="00693656"/>
    <w:rsid w:val="006C0B41"/>
    <w:rsid w:val="006D2635"/>
    <w:rsid w:val="006D779C"/>
    <w:rsid w:val="006E4F63"/>
    <w:rsid w:val="006E729E"/>
    <w:rsid w:val="00701054"/>
    <w:rsid w:val="00706847"/>
    <w:rsid w:val="0071685E"/>
    <w:rsid w:val="007229D0"/>
    <w:rsid w:val="00733F2D"/>
    <w:rsid w:val="007602AC"/>
    <w:rsid w:val="00774B67"/>
    <w:rsid w:val="00793AC6"/>
    <w:rsid w:val="007A205A"/>
    <w:rsid w:val="007A71DE"/>
    <w:rsid w:val="007B199B"/>
    <w:rsid w:val="007B6119"/>
    <w:rsid w:val="007C1DA0"/>
    <w:rsid w:val="007E2A15"/>
    <w:rsid w:val="007E56C4"/>
    <w:rsid w:val="007F2DF8"/>
    <w:rsid w:val="008107D6"/>
    <w:rsid w:val="008300C0"/>
    <w:rsid w:val="00841645"/>
    <w:rsid w:val="00851F77"/>
    <w:rsid w:val="00852EC6"/>
    <w:rsid w:val="00873040"/>
    <w:rsid w:val="00875014"/>
    <w:rsid w:val="0088782D"/>
    <w:rsid w:val="008A0543"/>
    <w:rsid w:val="008B08EF"/>
    <w:rsid w:val="008B0EC7"/>
    <w:rsid w:val="008B24BB"/>
    <w:rsid w:val="008B56E4"/>
    <w:rsid w:val="008B57DD"/>
    <w:rsid w:val="008B7081"/>
    <w:rsid w:val="008D40FF"/>
    <w:rsid w:val="00902964"/>
    <w:rsid w:val="009126F8"/>
    <w:rsid w:val="00941972"/>
    <w:rsid w:val="0094790F"/>
    <w:rsid w:val="00950AC9"/>
    <w:rsid w:val="00964529"/>
    <w:rsid w:val="00966B90"/>
    <w:rsid w:val="009737B7"/>
    <w:rsid w:val="009802C4"/>
    <w:rsid w:val="009973A4"/>
    <w:rsid w:val="009976D9"/>
    <w:rsid w:val="00997A3E"/>
    <w:rsid w:val="009A4EA3"/>
    <w:rsid w:val="009A55DC"/>
    <w:rsid w:val="009C220D"/>
    <w:rsid w:val="009D6AEA"/>
    <w:rsid w:val="00A211B2"/>
    <w:rsid w:val="00A2727E"/>
    <w:rsid w:val="00A35524"/>
    <w:rsid w:val="00A74F99"/>
    <w:rsid w:val="00A82BA3"/>
    <w:rsid w:val="00A94ACC"/>
    <w:rsid w:val="00A96F43"/>
    <w:rsid w:val="00AA7471"/>
    <w:rsid w:val="00AB3878"/>
    <w:rsid w:val="00AD7BA9"/>
    <w:rsid w:val="00AE6FA4"/>
    <w:rsid w:val="00AF3C0C"/>
    <w:rsid w:val="00B03907"/>
    <w:rsid w:val="00B053B4"/>
    <w:rsid w:val="00B11811"/>
    <w:rsid w:val="00B17511"/>
    <w:rsid w:val="00B311E1"/>
    <w:rsid w:val="00B40DF0"/>
    <w:rsid w:val="00B4735C"/>
    <w:rsid w:val="00B54F3E"/>
    <w:rsid w:val="00B73C1B"/>
    <w:rsid w:val="00B90EC2"/>
    <w:rsid w:val="00BA17BC"/>
    <w:rsid w:val="00BA268F"/>
    <w:rsid w:val="00BB4508"/>
    <w:rsid w:val="00C079CA"/>
    <w:rsid w:val="00C5330F"/>
    <w:rsid w:val="00C67741"/>
    <w:rsid w:val="00C74647"/>
    <w:rsid w:val="00C76039"/>
    <w:rsid w:val="00C76480"/>
    <w:rsid w:val="00C80AD2"/>
    <w:rsid w:val="00C90A29"/>
    <w:rsid w:val="00C90CAA"/>
    <w:rsid w:val="00C92FD6"/>
    <w:rsid w:val="00C95605"/>
    <w:rsid w:val="00CA28E6"/>
    <w:rsid w:val="00CD247C"/>
    <w:rsid w:val="00CD5B74"/>
    <w:rsid w:val="00D03A13"/>
    <w:rsid w:val="00D14E73"/>
    <w:rsid w:val="00D21438"/>
    <w:rsid w:val="00D473FB"/>
    <w:rsid w:val="00D54BBD"/>
    <w:rsid w:val="00D6155E"/>
    <w:rsid w:val="00D90A75"/>
    <w:rsid w:val="00DA4B5C"/>
    <w:rsid w:val="00DC3383"/>
    <w:rsid w:val="00DC47A2"/>
    <w:rsid w:val="00DE1551"/>
    <w:rsid w:val="00DE7FB7"/>
    <w:rsid w:val="00E20DDA"/>
    <w:rsid w:val="00E32A8B"/>
    <w:rsid w:val="00E36054"/>
    <w:rsid w:val="00E37E7B"/>
    <w:rsid w:val="00E438A9"/>
    <w:rsid w:val="00E46E04"/>
    <w:rsid w:val="00E712C6"/>
    <w:rsid w:val="00E87396"/>
    <w:rsid w:val="00EB478A"/>
    <w:rsid w:val="00EC42A3"/>
    <w:rsid w:val="00F02A61"/>
    <w:rsid w:val="00F264EB"/>
    <w:rsid w:val="00F83033"/>
    <w:rsid w:val="00F966AA"/>
    <w:rsid w:val="00F97608"/>
    <w:rsid w:val="00FB2057"/>
    <w:rsid w:val="00FB538F"/>
    <w:rsid w:val="00FB7841"/>
    <w:rsid w:val="00FC2839"/>
    <w:rsid w:val="00FC3071"/>
    <w:rsid w:val="00FD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AE8536"/>
  <w15:docId w15:val="{C768D41E-A0C4-45FB-9CBF-B52688274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564EE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link w:val="Heading1Char"/>
    <w:qFormat/>
    <w:rsid w:val="00AA7471"/>
    <w:pPr>
      <w:outlineLvl w:val="0"/>
    </w:pPr>
    <w:rPr>
      <w:rFonts w:asciiTheme="majorHAnsi" w:hAnsiTheme="majorHAnsi"/>
      <w:b/>
      <w:caps/>
      <w:sz w:val="18"/>
    </w:rPr>
  </w:style>
  <w:style w:type="paragraph" w:styleId="Heading2">
    <w:name w:val="heading 2"/>
    <w:basedOn w:val="Normal"/>
    <w:next w:val="Normal"/>
    <w:semiHidden/>
    <w:unhideWhenUsed/>
    <w:qFormat/>
    <w:rsid w:val="00AA7471"/>
    <w:pPr>
      <w:outlineLvl w:val="1"/>
    </w:pPr>
    <w:rPr>
      <w:b/>
      <w:caps/>
      <w:sz w:val="18"/>
      <w:szCs w:val="20"/>
    </w:rPr>
  </w:style>
  <w:style w:type="paragraph" w:styleId="Heading3">
    <w:name w:val="heading 3"/>
    <w:basedOn w:val="Normal"/>
    <w:next w:val="Normal"/>
    <w:semiHidden/>
    <w:unhideWhenUsed/>
    <w:qFormat/>
    <w:rsid w:val="000134FA"/>
    <w:pPr>
      <w:spacing w:after="200"/>
      <w:ind w:left="450"/>
      <w:outlineLvl w:val="2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Italics">
    <w:name w:val="Italics"/>
    <w:basedOn w:val="Normal"/>
    <w:unhideWhenUsed/>
    <w:qFormat/>
    <w:rsid w:val="008D40FF"/>
    <w:rPr>
      <w:i/>
    </w:rPr>
  </w:style>
  <w:style w:type="paragraph" w:customStyle="1" w:styleId="Disclaimer">
    <w:name w:val="Disclaimer"/>
    <w:basedOn w:val="Normal"/>
    <w:qFormat/>
    <w:rsid w:val="00185BA5"/>
    <w:pPr>
      <w:spacing w:after="80" w:line="288" w:lineRule="auto"/>
    </w:pPr>
  </w:style>
  <w:style w:type="paragraph" w:customStyle="1" w:styleId="CheckBox">
    <w:name w:val="Check Box"/>
    <w:basedOn w:val="Normal"/>
    <w:link w:val="CheckBoxChar"/>
    <w:semiHidden/>
    <w:unhideWhenUsed/>
    <w:rsid w:val="00AA7471"/>
    <w:rPr>
      <w:color w:val="A6A6A6" w:themeColor="background1" w:themeShade="A6"/>
    </w:rPr>
  </w:style>
  <w:style w:type="character" w:customStyle="1" w:styleId="CheckBoxChar">
    <w:name w:val="Check Box Char"/>
    <w:basedOn w:val="DefaultParagraphFont"/>
    <w:link w:val="CheckBox"/>
    <w:semiHidden/>
    <w:rsid w:val="001564EE"/>
    <w:rPr>
      <w:rFonts w:asciiTheme="minorHAnsi" w:hAnsiTheme="minorHAnsi"/>
      <w:color w:val="A6A6A6" w:themeColor="background1" w:themeShade="A6"/>
      <w:sz w:val="16"/>
      <w:szCs w:val="24"/>
    </w:rPr>
  </w:style>
  <w:style w:type="paragraph" w:customStyle="1" w:styleId="CompanyName">
    <w:name w:val="Company Name"/>
    <w:basedOn w:val="Normal"/>
    <w:qFormat/>
    <w:rsid w:val="00AA7471"/>
    <w:rPr>
      <w:b/>
      <w:caps/>
      <w:sz w:val="28"/>
    </w:rPr>
  </w:style>
  <w:style w:type="paragraph" w:styleId="Title">
    <w:name w:val="Title"/>
    <w:basedOn w:val="Normal"/>
    <w:next w:val="Normal"/>
    <w:link w:val="TitleChar"/>
    <w:qFormat/>
    <w:rsid w:val="00AA7471"/>
    <w:pPr>
      <w:spacing w:after="320"/>
    </w:pPr>
    <w:rPr>
      <w:sz w:val="22"/>
    </w:rPr>
  </w:style>
  <w:style w:type="character" w:customStyle="1" w:styleId="TitleChar">
    <w:name w:val="Title Char"/>
    <w:basedOn w:val="DefaultParagraphFont"/>
    <w:link w:val="Title"/>
    <w:rsid w:val="00AA7471"/>
    <w:rPr>
      <w:rFonts w:asciiTheme="minorHAnsi" w:hAnsiTheme="minorHAnsi"/>
      <w:sz w:val="22"/>
      <w:szCs w:val="24"/>
    </w:rPr>
  </w:style>
  <w:style w:type="table" w:styleId="TableGrid">
    <w:name w:val="Table Grid"/>
    <w:basedOn w:val="TableNormal"/>
    <w:rsid w:val="00AA7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go">
    <w:name w:val="Logo"/>
    <w:basedOn w:val="Normal"/>
    <w:qFormat/>
    <w:rsid w:val="001564EE"/>
    <w:pPr>
      <w:jc w:val="right"/>
    </w:pPr>
    <w:rPr>
      <w:bCs/>
      <w:szCs w:val="20"/>
    </w:rPr>
  </w:style>
  <w:style w:type="character" w:customStyle="1" w:styleId="Heading1Char">
    <w:name w:val="Heading 1 Char"/>
    <w:basedOn w:val="DefaultParagraphFont"/>
    <w:link w:val="Heading1"/>
    <w:rsid w:val="0071685E"/>
    <w:rPr>
      <w:rFonts w:asciiTheme="majorHAnsi" w:hAnsiTheme="majorHAnsi"/>
      <w:b/>
      <w:caps/>
      <w:sz w:val="18"/>
      <w:szCs w:val="24"/>
    </w:rPr>
  </w:style>
  <w:style w:type="paragraph" w:styleId="Header">
    <w:name w:val="header"/>
    <w:basedOn w:val="Normal"/>
    <w:link w:val="HeaderChar"/>
    <w:uiPriority w:val="99"/>
    <w:unhideWhenUsed/>
    <w:rsid w:val="004B48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4818"/>
    <w:rPr>
      <w:rFonts w:asciiTheme="minorHAnsi" w:hAnsiTheme="minorHAnsi"/>
      <w:sz w:val="16"/>
      <w:szCs w:val="24"/>
    </w:rPr>
  </w:style>
  <w:style w:type="paragraph" w:styleId="Footer">
    <w:name w:val="footer"/>
    <w:basedOn w:val="Normal"/>
    <w:link w:val="FooterChar"/>
    <w:unhideWhenUsed/>
    <w:rsid w:val="004B48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B4818"/>
    <w:rPr>
      <w:rFonts w:asciiTheme="minorHAnsi" w:hAnsiTheme="minorHAnsi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sa\AppData\Roaming\Microsoft\Templates\EmplAp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orm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5130225EEED64DAB237A97D66524C9" ma:contentTypeVersion="18" ma:contentTypeDescription="Create a new document." ma:contentTypeScope="" ma:versionID="012b0f23ea56b7cd4c444e70c518d5d6">
  <xsd:schema xmlns:xsd="http://www.w3.org/2001/XMLSchema" xmlns:xs="http://www.w3.org/2001/XMLSchema" xmlns:p="http://schemas.microsoft.com/office/2006/metadata/properties" xmlns:ns2="e1b36c76-53f2-4aeb-a308-e42b1dca9821" xmlns:ns3="837b2caa-539b-41bb-b960-91b140abc4a9" targetNamespace="http://schemas.microsoft.com/office/2006/metadata/properties" ma:root="true" ma:fieldsID="4473bc2c7c286466d887bc5eebc4f24f" ns2:_="" ns3:_="">
    <xsd:import namespace="e1b36c76-53f2-4aeb-a308-e42b1dca9821"/>
    <xsd:import namespace="837b2caa-539b-41bb-b960-91b140abc4a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36c76-53f2-4aeb-a308-e42b1dca982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93e8878-c349-4844-95bf-73ab1608cd18}" ma:internalName="TaxCatchAll" ma:showField="CatchAllData" ma:web="e1b36c76-53f2-4aeb-a308-e42b1dca98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b2caa-539b-41bb-b960-91b140abc4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5eb90c5-2c5f-40a9-b19e-58894a4e7e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7b2caa-539b-41bb-b960-91b140abc4a9">
      <Terms xmlns="http://schemas.microsoft.com/office/infopath/2007/PartnerControls"/>
    </lcf76f155ced4ddcb4097134ff3c332f>
    <TaxCatchAll xmlns="e1b36c76-53f2-4aeb-a308-e42b1dca9821" xsi:nil="true"/>
  </documentManagement>
</p:properties>
</file>

<file path=customXml/itemProps1.xml><?xml version="1.0" encoding="utf-8"?>
<ds:datastoreItem xmlns:ds="http://schemas.openxmlformats.org/officeDocument/2006/customXml" ds:itemID="{62E3CCB7-331A-4274-8A09-C1A3FB269D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855CDB-CBC0-4A97-80CE-7BE10E8E0E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b36c76-53f2-4aeb-a308-e42b1dca9821"/>
    <ds:schemaRef ds:uri="837b2caa-539b-41bb-b960-91b140abc4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C92562-9FC4-4E7E-A832-E823A7982822}">
  <ds:schemaRefs>
    <ds:schemaRef ds:uri="http://schemas.microsoft.com/office/2006/metadata/properties"/>
    <ds:schemaRef ds:uri="http://schemas.microsoft.com/office/infopath/2007/PartnerControls"/>
    <ds:schemaRef ds:uri="837b2caa-539b-41bb-b960-91b140abc4a9"/>
    <ds:schemaRef ds:uri="e1b36c76-53f2-4aeb-a308-e42b1dca982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EmplApp.dotx</Template>
  <TotalTime>1</TotalTime>
  <Pages>3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 (2-pp.)</vt:lpstr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 (2-pp.)</dc:title>
  <dc:creator>Lisa</dc:creator>
  <cp:lastModifiedBy>Vanessa - Care To Listen</cp:lastModifiedBy>
  <cp:revision>4</cp:revision>
  <cp:lastPrinted>2020-09-28T09:58:00Z</cp:lastPrinted>
  <dcterms:created xsi:type="dcterms:W3CDTF">2022-02-16T14:47:00Z</dcterms:created>
  <dcterms:modified xsi:type="dcterms:W3CDTF">2026-07-13T12:43:00Z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TC060888281033</vt:lpwstr>
  </property>
  <property fmtid="{D5CDD505-2E9C-101B-9397-08002B2CF9AE}" pid="3" name="ContentTypeId">
    <vt:lpwstr>0x010100535130225EEED64DAB237A97D66524C9</vt:lpwstr>
  </property>
  <property fmtid="{D5CDD505-2E9C-101B-9397-08002B2CF9AE}" pid="4" name="Order">
    <vt:r8>1400</vt:r8>
  </property>
  <property fmtid="{D5CDD505-2E9C-101B-9397-08002B2CF9AE}" pid="5" name="MediaServiceImageTags">
    <vt:lpwstr/>
  </property>
</Properties>
</file>